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113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8"/>
        <w:gridCol w:w="992"/>
        <w:gridCol w:w="1134"/>
        <w:gridCol w:w="3828"/>
        <w:gridCol w:w="3402"/>
        <w:gridCol w:w="1842"/>
        <w:gridCol w:w="2268"/>
        <w:gridCol w:w="2079"/>
      </w:tblGrid>
      <w:tr w:rsidR="00E079EE" w:rsidRPr="00302BD6" w:rsidTr="00302BD6">
        <w:trPr>
          <w:cantSplit/>
          <w:trHeight w:val="1134"/>
        </w:trPr>
        <w:tc>
          <w:tcPr>
            <w:tcW w:w="568" w:type="dxa"/>
            <w:textDirection w:val="btLr"/>
          </w:tcPr>
          <w:p w:rsidR="00E079EE" w:rsidRPr="00302BD6" w:rsidRDefault="00E079EE" w:rsidP="00302BD6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№/ </w:t>
            </w:r>
            <w:r w:rsidRPr="00302BD6">
              <w:rPr>
                <w:rFonts w:ascii="Times New Roman" w:hAnsi="Times New Roman"/>
                <w:b/>
                <w:sz w:val="24"/>
                <w:szCs w:val="24"/>
              </w:rPr>
              <w:t>час.</w:t>
            </w:r>
          </w:p>
        </w:tc>
        <w:tc>
          <w:tcPr>
            <w:tcW w:w="992" w:type="dxa"/>
          </w:tcPr>
          <w:p w:rsidR="00E079EE" w:rsidRPr="00837A39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37A39">
              <w:rPr>
                <w:rFonts w:ascii="Times New Roman" w:hAnsi="Times New Roman"/>
                <w:b/>
                <w:sz w:val="20"/>
                <w:szCs w:val="20"/>
              </w:rPr>
              <w:t>ПЛАН.</w:t>
            </w:r>
          </w:p>
          <w:p w:rsidR="00E079EE" w:rsidRPr="00837A39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37A39">
              <w:rPr>
                <w:rFonts w:ascii="Times New Roman" w:hAnsi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1134" w:type="dxa"/>
          </w:tcPr>
          <w:p w:rsidR="00E079EE" w:rsidRPr="00837A39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37A39">
              <w:rPr>
                <w:rFonts w:ascii="Times New Roman" w:hAnsi="Times New Roman"/>
                <w:b/>
                <w:sz w:val="20"/>
                <w:szCs w:val="20"/>
              </w:rPr>
              <w:t>ФАКТ.</w:t>
            </w:r>
          </w:p>
          <w:p w:rsidR="00E079EE" w:rsidRPr="00837A39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37A39">
              <w:rPr>
                <w:rFonts w:ascii="Times New Roman" w:hAnsi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3828" w:type="dxa"/>
          </w:tcPr>
          <w:p w:rsidR="00E079EE" w:rsidRPr="00302BD6" w:rsidRDefault="00E079EE" w:rsidP="005512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2BD6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402" w:type="dxa"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02BD6">
              <w:rPr>
                <w:rFonts w:ascii="Times New Roman" w:hAnsi="Times New Roman"/>
                <w:b/>
                <w:sz w:val="24"/>
                <w:szCs w:val="24"/>
              </w:rPr>
              <w:t>Деятельность учащихся на уроке</w:t>
            </w:r>
          </w:p>
        </w:tc>
        <w:tc>
          <w:tcPr>
            <w:tcW w:w="1842" w:type="dxa"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02BD6">
              <w:rPr>
                <w:rFonts w:ascii="Times New Roman" w:hAnsi="Times New Roman"/>
                <w:b/>
                <w:sz w:val="24"/>
                <w:szCs w:val="24"/>
              </w:rPr>
              <w:t>УУД  к разделу</w:t>
            </w:r>
          </w:p>
        </w:tc>
        <w:tc>
          <w:tcPr>
            <w:tcW w:w="2079" w:type="dxa"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079EE" w:rsidRPr="00302BD6" w:rsidTr="005512A6">
        <w:trPr>
          <w:trHeight w:val="315"/>
        </w:trPr>
        <w:tc>
          <w:tcPr>
            <w:tcW w:w="568" w:type="dxa"/>
            <w:tcBorders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02BD6">
              <w:rPr>
                <w:rFonts w:ascii="Times New Roman" w:hAnsi="Times New Roman"/>
                <w:b/>
                <w:sz w:val="24"/>
                <w:szCs w:val="24"/>
              </w:rPr>
              <w:t>Личн.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02BD6">
              <w:rPr>
                <w:rFonts w:ascii="Times New Roman" w:hAnsi="Times New Roman"/>
                <w:b/>
                <w:sz w:val="24"/>
                <w:szCs w:val="24"/>
              </w:rPr>
              <w:t>Метапред.</w:t>
            </w:r>
          </w:p>
        </w:tc>
        <w:tc>
          <w:tcPr>
            <w:tcW w:w="2079" w:type="dxa"/>
            <w:tcBorders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b/>
                <w:sz w:val="24"/>
                <w:szCs w:val="24"/>
              </w:rPr>
              <w:t>Предмет.</w:t>
            </w:r>
          </w:p>
        </w:tc>
      </w:tr>
      <w:tr w:rsidR="00E079EE" w:rsidRPr="00302BD6" w:rsidTr="005512A6">
        <w:trPr>
          <w:trHeight w:val="308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2BD6">
              <w:rPr>
                <w:rFonts w:ascii="Times New Roman" w:hAnsi="Times New Roman"/>
                <w:b/>
                <w:sz w:val="24"/>
                <w:szCs w:val="24"/>
              </w:rPr>
              <w:t>Раздел «Где мы живём?»   5ч.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02BD6">
              <w:rPr>
                <w:rFonts w:ascii="Times New Roman" w:hAnsi="Times New Roman"/>
                <w:b/>
                <w:sz w:val="24"/>
                <w:szCs w:val="24"/>
              </w:rPr>
              <w:t>Понимать</w:t>
            </w:r>
            <w:r w:rsidRPr="00302BD6">
              <w:rPr>
                <w:rFonts w:ascii="Times New Roman" w:hAnsi="Times New Roman"/>
                <w:sz w:val="24"/>
                <w:szCs w:val="24"/>
              </w:rPr>
              <w:t xml:space="preserve">  учебные задачи раздела и данного урока, стремиться их выполнять;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>-</w:t>
            </w:r>
            <w:r w:rsidRPr="00302BD6">
              <w:rPr>
                <w:rFonts w:ascii="Times New Roman" w:hAnsi="Times New Roman"/>
                <w:b/>
                <w:sz w:val="24"/>
                <w:szCs w:val="24"/>
              </w:rPr>
              <w:t>формулировать</w:t>
            </w:r>
            <w:r w:rsidRPr="00302BD6">
              <w:rPr>
                <w:rFonts w:ascii="Times New Roman" w:hAnsi="Times New Roman"/>
                <w:sz w:val="24"/>
                <w:szCs w:val="24"/>
              </w:rPr>
              <w:t xml:space="preserve"> выводы из изученного материала, отвечать на итоговые  вопросы и оценивать свои достижения на уроке;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02BD6">
              <w:rPr>
                <w:rFonts w:ascii="Times New Roman" w:hAnsi="Times New Roman"/>
                <w:b/>
                <w:sz w:val="24"/>
                <w:szCs w:val="24"/>
              </w:rPr>
              <w:t>оценивать</w:t>
            </w:r>
            <w:r w:rsidRPr="00302BD6">
              <w:rPr>
                <w:rFonts w:ascii="Times New Roman" w:hAnsi="Times New Roman"/>
                <w:sz w:val="24"/>
                <w:szCs w:val="24"/>
              </w:rPr>
              <w:t xml:space="preserve"> свои достижения в реализации проекта.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>Формирование уважительного отношения к культуре своего народа.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b/>
                <w:sz w:val="24"/>
                <w:szCs w:val="24"/>
              </w:rPr>
              <w:t xml:space="preserve">П. </w:t>
            </w:r>
            <w:r w:rsidRPr="00302BD6">
              <w:rPr>
                <w:rFonts w:ascii="Times New Roman" w:hAnsi="Times New Roman"/>
                <w:sz w:val="24"/>
                <w:szCs w:val="24"/>
              </w:rPr>
              <w:t>–Ориентироваться в своей системе знаний: отличать новое от уже известного с помощью учителя;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>добывать новые знания: находить ответы на вопросы, используя учебник, свой жизненный опыт и информацию, полученную на уроке.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b/>
                <w:sz w:val="24"/>
                <w:szCs w:val="24"/>
              </w:rPr>
              <w:t>К.</w:t>
            </w:r>
            <w:r w:rsidRPr="00302BD6">
              <w:rPr>
                <w:rFonts w:ascii="Times New Roman" w:hAnsi="Times New Roman"/>
                <w:sz w:val="24"/>
                <w:szCs w:val="24"/>
              </w:rPr>
              <w:t>- Слушать и понимать речь других;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>-уметь работать в парах.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b/>
                <w:sz w:val="24"/>
                <w:szCs w:val="24"/>
              </w:rPr>
              <w:t xml:space="preserve">Р. – </w:t>
            </w:r>
            <w:r w:rsidRPr="00302BD6">
              <w:rPr>
                <w:rFonts w:ascii="Times New Roman" w:hAnsi="Times New Roman"/>
                <w:sz w:val="24"/>
                <w:szCs w:val="24"/>
              </w:rPr>
              <w:t>Работать по предложенному учителем плану;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>- учиться выстраивать проблемный диалог, коллективное решение проблемных вопросов.</w:t>
            </w:r>
          </w:p>
        </w:tc>
        <w:tc>
          <w:tcPr>
            <w:tcW w:w="2079" w:type="dxa"/>
            <w:vMerge w:val="restart"/>
            <w:tcBorders>
              <w:top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302BD6">
              <w:rPr>
                <w:rFonts w:ascii="Times New Roman" w:hAnsi="Times New Roman"/>
                <w:sz w:val="24"/>
                <w:szCs w:val="24"/>
              </w:rPr>
              <w:t>Узнают полное имя своей страны; будут учиться уважительному отношению к гос. символам России;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302BD6">
              <w:rPr>
                <w:rFonts w:ascii="Times New Roman" w:hAnsi="Times New Roman"/>
                <w:sz w:val="24"/>
                <w:szCs w:val="24"/>
              </w:rPr>
              <w:t>узнают об особенностях города и села, научатся рассказывать о своём городе и о своём доме;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>- научатся различать объекты природы и рукотворного мира.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079EE" w:rsidRPr="00302BD6" w:rsidTr="005512A6">
        <w:trPr>
          <w:trHeight w:val="33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 xml:space="preserve">1.  </w:t>
            </w:r>
            <w:r w:rsidRPr="00837A39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>Родная страна.</w:t>
            </w:r>
          </w:p>
        </w:tc>
        <w:tc>
          <w:tcPr>
            <w:tcW w:w="3402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079EE" w:rsidRPr="00302BD6" w:rsidTr="005512A6">
        <w:trPr>
          <w:trHeight w:val="26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>Город и село. Проект  «Родной город».</w:t>
            </w:r>
          </w:p>
        </w:tc>
        <w:tc>
          <w:tcPr>
            <w:tcW w:w="3402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079EE" w:rsidRPr="00302BD6" w:rsidTr="005512A6">
        <w:trPr>
          <w:trHeight w:val="306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>Природа и рукотворный мир.</w:t>
            </w:r>
          </w:p>
        </w:tc>
        <w:tc>
          <w:tcPr>
            <w:tcW w:w="3402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079EE" w:rsidRPr="00302BD6" w:rsidTr="005512A6">
        <w:trPr>
          <w:trHeight w:val="41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>4.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b/>
                <w:sz w:val="24"/>
                <w:szCs w:val="24"/>
              </w:rPr>
              <w:t xml:space="preserve">Проверка </w:t>
            </w:r>
            <w:r w:rsidRPr="00302BD6">
              <w:rPr>
                <w:rFonts w:ascii="Times New Roman" w:hAnsi="Times New Roman"/>
                <w:sz w:val="24"/>
                <w:szCs w:val="24"/>
              </w:rPr>
              <w:t>и оценка знаний по разделу «Где мы живём»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079EE" w:rsidRPr="00302BD6" w:rsidTr="00FA7290">
        <w:trPr>
          <w:trHeight w:val="2458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9" w:type="dxa"/>
            <w:vMerge/>
            <w:tcBorders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079EE" w:rsidRPr="00302BD6" w:rsidTr="005512A6">
        <w:trPr>
          <w:trHeight w:val="136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79EE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2BD6">
              <w:rPr>
                <w:rFonts w:ascii="Times New Roman" w:hAnsi="Times New Roman"/>
                <w:b/>
                <w:sz w:val="24"/>
                <w:szCs w:val="24"/>
              </w:rPr>
              <w:t>Раздел  «Природа»  20ч.</w:t>
            </w:r>
          </w:p>
          <w:p w:rsidR="00E079EE" w:rsidRPr="00302BD6" w:rsidRDefault="00E079EE" w:rsidP="005512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>Неживая и живая природа.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b/>
                <w:sz w:val="24"/>
                <w:szCs w:val="24"/>
              </w:rPr>
              <w:t xml:space="preserve">Различать </w:t>
            </w:r>
            <w:r w:rsidRPr="00302BD6">
              <w:rPr>
                <w:rFonts w:ascii="Times New Roman" w:hAnsi="Times New Roman"/>
                <w:sz w:val="24"/>
                <w:szCs w:val="24"/>
              </w:rPr>
              <w:t xml:space="preserve">Объекты живой и неживой природы; </w:t>
            </w:r>
            <w:r w:rsidRPr="00302BD6">
              <w:rPr>
                <w:rFonts w:ascii="Times New Roman" w:hAnsi="Times New Roman"/>
                <w:b/>
                <w:sz w:val="24"/>
                <w:szCs w:val="24"/>
              </w:rPr>
              <w:t xml:space="preserve">устанавливать </w:t>
            </w:r>
            <w:r w:rsidRPr="00302BD6">
              <w:rPr>
                <w:rFonts w:ascii="Times New Roman" w:hAnsi="Times New Roman"/>
                <w:sz w:val="24"/>
                <w:szCs w:val="24"/>
              </w:rPr>
              <w:t>связи между живой и неживой природой;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b/>
                <w:sz w:val="24"/>
                <w:szCs w:val="24"/>
              </w:rPr>
              <w:t>знакомиться</w:t>
            </w:r>
            <w:r w:rsidRPr="00302BD6">
              <w:rPr>
                <w:rFonts w:ascii="Times New Roman" w:hAnsi="Times New Roman"/>
                <w:sz w:val="24"/>
                <w:szCs w:val="24"/>
              </w:rPr>
              <w:t xml:space="preserve"> с термометром, проводить опыты, </w:t>
            </w:r>
            <w:r w:rsidRPr="00302BD6">
              <w:rPr>
                <w:rFonts w:ascii="Times New Roman" w:hAnsi="Times New Roman"/>
                <w:b/>
                <w:sz w:val="24"/>
                <w:szCs w:val="24"/>
              </w:rPr>
              <w:t xml:space="preserve">измерять </w:t>
            </w:r>
            <w:r w:rsidRPr="00302BD6">
              <w:rPr>
                <w:rFonts w:ascii="Times New Roman" w:hAnsi="Times New Roman"/>
                <w:sz w:val="24"/>
                <w:szCs w:val="24"/>
              </w:rPr>
              <w:t>температуру воздуха, воды, тела человека и фиксировать результаты измерений;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b/>
                <w:sz w:val="24"/>
                <w:szCs w:val="24"/>
              </w:rPr>
              <w:t>характеризовать</w:t>
            </w:r>
            <w:r w:rsidRPr="00302BD6">
              <w:rPr>
                <w:rFonts w:ascii="Times New Roman" w:hAnsi="Times New Roman"/>
                <w:sz w:val="24"/>
                <w:szCs w:val="24"/>
              </w:rPr>
              <w:t xml:space="preserve"> погоду как сочетание </w:t>
            </w:r>
            <w:r w:rsidRPr="00302BD6">
              <w:rPr>
                <w:rFonts w:ascii="Times New Roman" w:hAnsi="Times New Roman"/>
                <w:sz w:val="24"/>
                <w:szCs w:val="24"/>
                <w:lang w:val="en-US"/>
              </w:rPr>
              <w:t>t</w:t>
            </w:r>
            <w:r w:rsidRPr="00302BD6">
              <w:rPr>
                <w:rFonts w:ascii="Times New Roman" w:hAnsi="Times New Roman"/>
                <w:sz w:val="24"/>
                <w:szCs w:val="24"/>
              </w:rPr>
              <w:t xml:space="preserve"> воздуха, облачности, осадков, ветра;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b/>
                <w:sz w:val="24"/>
                <w:szCs w:val="24"/>
              </w:rPr>
              <w:t>оценивать</w:t>
            </w:r>
            <w:r w:rsidRPr="00302BD6">
              <w:rPr>
                <w:rFonts w:ascii="Times New Roman" w:hAnsi="Times New Roman"/>
                <w:sz w:val="24"/>
                <w:szCs w:val="24"/>
              </w:rPr>
              <w:t xml:space="preserve"> результаты своих достижений на экскурсии;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b/>
                <w:sz w:val="24"/>
                <w:szCs w:val="24"/>
              </w:rPr>
              <w:t xml:space="preserve">моделировать </w:t>
            </w:r>
            <w:r w:rsidRPr="00302BD6">
              <w:rPr>
                <w:rFonts w:ascii="Times New Roman" w:hAnsi="Times New Roman"/>
                <w:sz w:val="24"/>
                <w:szCs w:val="24"/>
              </w:rPr>
              <w:t>созвездия  Орион Лебедь, Кассиопея;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b/>
                <w:sz w:val="24"/>
                <w:szCs w:val="24"/>
              </w:rPr>
              <w:t xml:space="preserve">работать </w:t>
            </w:r>
            <w:r w:rsidRPr="00302BD6">
              <w:rPr>
                <w:rFonts w:ascii="Times New Roman" w:hAnsi="Times New Roman"/>
                <w:sz w:val="24"/>
                <w:szCs w:val="24"/>
              </w:rPr>
              <w:t>в паре</w:t>
            </w:r>
            <w:r w:rsidRPr="00302BD6">
              <w:rPr>
                <w:rFonts w:ascii="Times New Roman" w:hAnsi="Times New Roman"/>
                <w:b/>
                <w:sz w:val="24"/>
                <w:szCs w:val="24"/>
              </w:rPr>
              <w:t xml:space="preserve">: анализировать </w:t>
            </w:r>
            <w:r w:rsidRPr="00302BD6">
              <w:rPr>
                <w:rFonts w:ascii="Times New Roman" w:hAnsi="Times New Roman"/>
                <w:sz w:val="24"/>
                <w:szCs w:val="24"/>
              </w:rPr>
              <w:t>схемы</w:t>
            </w:r>
            <w:r w:rsidRPr="00302BD6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Pr="00302BD6">
              <w:rPr>
                <w:rFonts w:ascii="Times New Roman" w:hAnsi="Times New Roman"/>
                <w:sz w:val="24"/>
                <w:szCs w:val="24"/>
              </w:rPr>
              <w:t xml:space="preserve">показывающие источники 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>загрязнения воздуха и воды;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b/>
                <w:sz w:val="24"/>
                <w:szCs w:val="24"/>
              </w:rPr>
              <w:t>устанавливать</w:t>
            </w:r>
            <w:r w:rsidRPr="00302BD6">
              <w:rPr>
                <w:rFonts w:ascii="Times New Roman" w:hAnsi="Times New Roman"/>
                <w:sz w:val="24"/>
                <w:szCs w:val="24"/>
              </w:rPr>
              <w:t xml:space="preserve"> по схеме различия между группами растений;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b/>
                <w:sz w:val="24"/>
                <w:szCs w:val="24"/>
              </w:rPr>
              <w:t xml:space="preserve">выявлять </w:t>
            </w:r>
            <w:r w:rsidRPr="00302BD6">
              <w:rPr>
                <w:rFonts w:ascii="Times New Roman" w:hAnsi="Times New Roman"/>
                <w:sz w:val="24"/>
                <w:szCs w:val="24"/>
              </w:rPr>
              <w:t>зависимость строения тела животного от его образа жизни;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b/>
                <w:sz w:val="24"/>
                <w:szCs w:val="24"/>
              </w:rPr>
              <w:t>сравнивать и различать</w:t>
            </w:r>
            <w:r w:rsidRPr="00302BD6">
              <w:rPr>
                <w:rFonts w:ascii="Times New Roman" w:hAnsi="Times New Roman"/>
                <w:sz w:val="24"/>
                <w:szCs w:val="24"/>
              </w:rPr>
              <w:t xml:space="preserve"> дикорастущие и культурные растения;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b/>
                <w:sz w:val="24"/>
                <w:szCs w:val="24"/>
              </w:rPr>
              <w:t>сочинять и рассказывать</w:t>
            </w:r>
            <w:r w:rsidRPr="00302BD6">
              <w:rPr>
                <w:rFonts w:ascii="Times New Roman" w:hAnsi="Times New Roman"/>
                <w:sz w:val="24"/>
                <w:szCs w:val="24"/>
              </w:rPr>
              <w:t xml:space="preserve"> сказочную историю о диком или домашнем животном;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b/>
                <w:sz w:val="24"/>
                <w:szCs w:val="24"/>
              </w:rPr>
              <w:t xml:space="preserve">работать в группе: </w:t>
            </w:r>
            <w:r w:rsidRPr="00302BD6">
              <w:rPr>
                <w:rFonts w:ascii="Times New Roman" w:hAnsi="Times New Roman"/>
                <w:sz w:val="24"/>
                <w:szCs w:val="24"/>
              </w:rPr>
              <w:t xml:space="preserve">читать  и использовать  полученную информацию для подготовки  собственного рассказа  о Красной книге. </w:t>
            </w:r>
            <w:r w:rsidRPr="00302BD6">
              <w:rPr>
                <w:rFonts w:ascii="Times New Roman" w:hAnsi="Times New Roman"/>
                <w:b/>
                <w:sz w:val="24"/>
                <w:szCs w:val="24"/>
              </w:rPr>
              <w:t>В ходе выполнения проекта научатся</w:t>
            </w:r>
            <w:r w:rsidRPr="00302BD6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>-распределять обязанности;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>-извлекать информацию из разных источников;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>-готовить  рисунки и фотографии;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>-составлять собственную  Кр. Книгу; презентовать её и оценивать свои  достижения в выполнении проекта. Выполнять тестовые задания учебника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>Формирование доброжелательного отношения к живой и неживой природе своего края, и других областей.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>В предложенных ситуациях, опираясь на общие для всех простые правила поведения, делать выбор, какой поступок совершить.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>Формировать самооценку на основе критериев успешности учебной деятельности.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>Формирование эстетических потребностей, ценностей и чувств.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>Формирование с помощью проекта своё собственное отношение к миру.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b/>
                <w:sz w:val="24"/>
                <w:szCs w:val="24"/>
              </w:rPr>
              <w:t xml:space="preserve">П.  – </w:t>
            </w:r>
            <w:r w:rsidRPr="00302BD6">
              <w:rPr>
                <w:rFonts w:ascii="Times New Roman" w:hAnsi="Times New Roman"/>
                <w:sz w:val="24"/>
                <w:szCs w:val="24"/>
              </w:rPr>
              <w:t>Добывать новые знания: находить ответы на вопросы, используя учебник, свой жизненный опыт и информацию, полученную на уроке, выполнять индивидуальные задания;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>- перерабатывать полученную информацию6 делать выводы в результате совместной работы всего класса.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r w:rsidRPr="00302BD6">
              <w:rPr>
                <w:rFonts w:ascii="Times New Roman" w:hAnsi="Times New Roman"/>
                <w:sz w:val="24"/>
                <w:szCs w:val="24"/>
              </w:rPr>
              <w:t>.- Учиться выполнять различные роли в группе (лидера, исполнителя, критика; осваивать ролевые игры);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>- составлять небольшой рассказ на заданную тему;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>- работать в группах и парах.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b/>
                <w:sz w:val="24"/>
                <w:szCs w:val="24"/>
              </w:rPr>
              <w:t xml:space="preserve">Р. – </w:t>
            </w:r>
            <w:r w:rsidRPr="00302BD6">
              <w:rPr>
                <w:rFonts w:ascii="Times New Roman" w:hAnsi="Times New Roman"/>
                <w:sz w:val="24"/>
                <w:szCs w:val="24"/>
              </w:rPr>
              <w:t>Учиться высказывать своё предположение (версию) на основе</w:t>
            </w:r>
            <w:r w:rsidRPr="00302BD6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Pr="00302BD6">
              <w:rPr>
                <w:rFonts w:ascii="Times New Roman" w:hAnsi="Times New Roman"/>
                <w:sz w:val="24"/>
                <w:szCs w:val="24"/>
              </w:rPr>
              <w:t>работы с иллюстрацией учебника;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>- учиться совместно с учителем и другими учениками  давать эмоциональную оценку деятельности класса на уроке;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>учиться технологии оценивания образовательных достижений;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>- учиться отстаивать свою точку зрения, защищать проект.</w:t>
            </w:r>
          </w:p>
        </w:tc>
        <w:tc>
          <w:tcPr>
            <w:tcW w:w="2079" w:type="dxa"/>
            <w:vMerge w:val="restart"/>
            <w:tcBorders>
              <w:top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>-</w:t>
            </w:r>
            <w:r w:rsidRPr="00302BD6">
              <w:rPr>
                <w:rFonts w:ascii="Times New Roman" w:hAnsi="Times New Roman"/>
                <w:b/>
                <w:sz w:val="24"/>
                <w:szCs w:val="24"/>
              </w:rPr>
              <w:t xml:space="preserve">Научатся </w:t>
            </w:r>
            <w:r w:rsidRPr="00302BD6">
              <w:rPr>
                <w:rFonts w:ascii="Times New Roman" w:hAnsi="Times New Roman"/>
                <w:sz w:val="24"/>
                <w:szCs w:val="24"/>
              </w:rPr>
              <w:t>различать объекты неживой и живой природы, находить связи между ними;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 xml:space="preserve">- измерять </w:t>
            </w:r>
            <w:r w:rsidRPr="00302BD6">
              <w:rPr>
                <w:rFonts w:ascii="Times New Roman" w:hAnsi="Times New Roman"/>
                <w:sz w:val="24"/>
                <w:szCs w:val="24"/>
                <w:lang w:val="en-US"/>
              </w:rPr>
              <w:t>t</w:t>
            </w:r>
            <w:r w:rsidRPr="00302BD6">
              <w:rPr>
                <w:rFonts w:ascii="Times New Roman" w:hAnsi="Times New Roman"/>
                <w:sz w:val="24"/>
                <w:szCs w:val="24"/>
              </w:rPr>
              <w:t xml:space="preserve"> воздуха, воды, тела чел. ;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>- рассказывать о своих наблюдениях в природе родного края;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>- строить модели созвездий;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>-различать части гранита;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>- выделять и сравнивать признаки групп  растений;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>- групп животных;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>-находить связи в природе, между природой и человеком;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>- находить новую информацию в рассказах о растениях;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>-определять животных живого уголка;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>- узнают о породах кошек и собак;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>- узнают, что такое Красная книга, какие растения и животные  в неё внесены;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>познакомятся с правилами друзей природы; учиться  читать и рисовать экологические знаки.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079EE" w:rsidRPr="00302BD6" w:rsidTr="005512A6">
        <w:trPr>
          <w:trHeight w:val="30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>6.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>Явления природы.</w:t>
            </w:r>
            <w:r w:rsidRPr="00302BD6">
              <w:rPr>
                <w:rFonts w:ascii="Times New Roman" w:hAnsi="Times New Roman"/>
                <w:b/>
                <w:sz w:val="24"/>
                <w:szCs w:val="24"/>
              </w:rPr>
              <w:t xml:space="preserve"> Практическая работа №1.</w:t>
            </w:r>
          </w:p>
        </w:tc>
        <w:tc>
          <w:tcPr>
            <w:tcW w:w="3402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79EE" w:rsidRPr="00302BD6" w:rsidTr="005512A6">
        <w:trPr>
          <w:trHeight w:val="28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>7.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>Что такое погода.</w:t>
            </w:r>
          </w:p>
        </w:tc>
        <w:tc>
          <w:tcPr>
            <w:tcW w:w="3402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79EE" w:rsidRPr="00302BD6" w:rsidTr="005512A6">
        <w:trPr>
          <w:trHeight w:val="271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>8.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>В гости к осени (</w:t>
            </w:r>
            <w:r w:rsidRPr="00302BD6">
              <w:rPr>
                <w:rFonts w:ascii="Times New Roman" w:hAnsi="Times New Roman"/>
                <w:b/>
                <w:sz w:val="24"/>
                <w:szCs w:val="24"/>
              </w:rPr>
              <w:t>экскурсия)</w:t>
            </w:r>
            <w:r w:rsidRPr="00302BD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79EE" w:rsidRPr="00302BD6" w:rsidTr="005512A6">
        <w:trPr>
          <w:trHeight w:val="30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>9.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>В гости к осени. Живая природа  осенью.</w:t>
            </w:r>
          </w:p>
        </w:tc>
        <w:tc>
          <w:tcPr>
            <w:tcW w:w="3402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79EE" w:rsidRPr="00302BD6" w:rsidTr="005512A6">
        <w:trPr>
          <w:trHeight w:val="37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>Звёздное небо.</w:t>
            </w:r>
          </w:p>
        </w:tc>
        <w:tc>
          <w:tcPr>
            <w:tcW w:w="3402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79EE" w:rsidRPr="00302BD6" w:rsidTr="005512A6">
        <w:trPr>
          <w:trHeight w:val="54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>11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>Заглянем в кладовые земли.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79EE" w:rsidRPr="00302BD6" w:rsidTr="005512A6">
        <w:trPr>
          <w:trHeight w:val="39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>Про воздух…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79EE" w:rsidRPr="00302BD6" w:rsidTr="005512A6">
        <w:trPr>
          <w:trHeight w:val="33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>13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tabs>
                <w:tab w:val="center" w:pos="18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>Про воду…</w:t>
            </w:r>
            <w:r w:rsidRPr="00302BD6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3402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79EE" w:rsidRPr="00302BD6" w:rsidTr="005512A6">
        <w:trPr>
          <w:trHeight w:val="27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>14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tabs>
                <w:tab w:val="center" w:pos="18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 xml:space="preserve">Какие бывают растения? </w:t>
            </w:r>
            <w:r w:rsidRPr="00302BD6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№2.</w:t>
            </w:r>
          </w:p>
        </w:tc>
        <w:tc>
          <w:tcPr>
            <w:tcW w:w="3402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79EE" w:rsidRPr="00302BD6" w:rsidTr="005512A6">
        <w:trPr>
          <w:trHeight w:val="51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>15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tabs>
                <w:tab w:val="center" w:pos="18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>Какие бывают животные?</w:t>
            </w:r>
          </w:p>
          <w:p w:rsidR="00E079EE" w:rsidRPr="00302BD6" w:rsidRDefault="00E079EE" w:rsidP="005512A6">
            <w:pPr>
              <w:tabs>
                <w:tab w:val="center" w:pos="18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79EE" w:rsidRPr="00302BD6" w:rsidTr="005512A6">
        <w:trPr>
          <w:trHeight w:val="43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>16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tabs>
                <w:tab w:val="center" w:pos="18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>Невидимые нити.</w:t>
            </w:r>
          </w:p>
        </w:tc>
        <w:tc>
          <w:tcPr>
            <w:tcW w:w="3402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79EE" w:rsidRPr="00302BD6" w:rsidTr="005512A6">
        <w:trPr>
          <w:trHeight w:val="30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>17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tabs>
                <w:tab w:val="center" w:pos="18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>Дикорастущие и культурные растения.</w:t>
            </w:r>
          </w:p>
        </w:tc>
        <w:tc>
          <w:tcPr>
            <w:tcW w:w="3402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79EE" w:rsidRPr="00302BD6" w:rsidTr="005512A6">
        <w:trPr>
          <w:trHeight w:val="5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79EE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>18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tabs>
                <w:tab w:val="center" w:pos="18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>Дикие и домашние животные.</w:t>
            </w:r>
          </w:p>
        </w:tc>
        <w:tc>
          <w:tcPr>
            <w:tcW w:w="3402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79EE" w:rsidRPr="00302BD6" w:rsidTr="005512A6">
        <w:trPr>
          <w:trHeight w:val="2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79EE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>19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tabs>
                <w:tab w:val="center" w:pos="18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>Комнатные растения.</w:t>
            </w:r>
          </w:p>
        </w:tc>
        <w:tc>
          <w:tcPr>
            <w:tcW w:w="3402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79EE" w:rsidRPr="00302BD6" w:rsidTr="005512A6">
        <w:trPr>
          <w:trHeight w:val="28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79EE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tabs>
                <w:tab w:val="center" w:pos="18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>Животные живого уголка.</w:t>
            </w:r>
          </w:p>
        </w:tc>
        <w:tc>
          <w:tcPr>
            <w:tcW w:w="3402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79EE" w:rsidRPr="00302BD6" w:rsidTr="005512A6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79EE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>21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tabs>
                <w:tab w:val="center" w:pos="18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>Про кошек и собак.</w:t>
            </w:r>
          </w:p>
        </w:tc>
        <w:tc>
          <w:tcPr>
            <w:tcW w:w="3402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79EE" w:rsidRPr="00302BD6" w:rsidTr="005512A6">
        <w:trPr>
          <w:trHeight w:val="6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79EE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>22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tabs>
                <w:tab w:val="center" w:pos="18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Практическая работа №3.  </w:t>
            </w:r>
            <w:r w:rsidRPr="00302BD6">
              <w:rPr>
                <w:rFonts w:ascii="Times New Roman" w:hAnsi="Times New Roman"/>
                <w:sz w:val="24"/>
                <w:szCs w:val="24"/>
              </w:rPr>
              <w:t>Красная книга.</w:t>
            </w:r>
          </w:p>
        </w:tc>
        <w:tc>
          <w:tcPr>
            <w:tcW w:w="3402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79EE" w:rsidRPr="00302BD6" w:rsidTr="005512A6">
        <w:trPr>
          <w:trHeight w:val="8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79EE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>23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tabs>
                <w:tab w:val="center" w:pos="180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>Будь природе другом. Проект «Красная книга, или возьмём под защиту».</w:t>
            </w:r>
          </w:p>
        </w:tc>
        <w:tc>
          <w:tcPr>
            <w:tcW w:w="3402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79EE" w:rsidRPr="00302BD6" w:rsidTr="005512A6">
        <w:trPr>
          <w:trHeight w:val="321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79EE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>24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tabs>
                <w:tab w:val="center" w:pos="18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>Проверка и оценка знаний по разделу «Природа»</w:t>
            </w:r>
          </w:p>
          <w:p w:rsidR="00E079EE" w:rsidRPr="00302BD6" w:rsidRDefault="00E079EE" w:rsidP="005512A6">
            <w:pPr>
              <w:tabs>
                <w:tab w:val="center" w:pos="18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79EE" w:rsidRPr="00302BD6" w:rsidRDefault="00E079EE" w:rsidP="005512A6">
            <w:pPr>
              <w:tabs>
                <w:tab w:val="center" w:pos="18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9" w:type="dxa"/>
            <w:vMerge/>
            <w:tcBorders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79EE" w:rsidRPr="00302BD6" w:rsidTr="005512A6">
        <w:trPr>
          <w:trHeight w:val="294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79EE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tabs>
                <w:tab w:val="center" w:pos="18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b/>
                <w:sz w:val="24"/>
                <w:szCs w:val="24"/>
              </w:rPr>
              <w:t>Раздел «Жизнь города и села 11ч.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b/>
                <w:sz w:val="24"/>
                <w:szCs w:val="24"/>
              </w:rPr>
              <w:t>Понимать</w:t>
            </w:r>
            <w:r w:rsidRPr="00302BD6">
              <w:rPr>
                <w:rFonts w:ascii="Times New Roman" w:hAnsi="Times New Roman"/>
                <w:sz w:val="24"/>
                <w:szCs w:val="24"/>
              </w:rPr>
              <w:t xml:space="preserve">  учебные задачи раздела и данного урока, стремиться их выполнять;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b/>
                <w:sz w:val="24"/>
                <w:szCs w:val="24"/>
              </w:rPr>
              <w:t xml:space="preserve">- рассказывать </w:t>
            </w:r>
            <w:r w:rsidRPr="00302BD6">
              <w:rPr>
                <w:rFonts w:ascii="Times New Roman" w:hAnsi="Times New Roman"/>
                <w:sz w:val="24"/>
                <w:szCs w:val="24"/>
              </w:rPr>
              <w:t>об отраслях экономики по предложенному плану;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>-</w:t>
            </w:r>
            <w:r w:rsidRPr="00302BD6">
              <w:rPr>
                <w:rFonts w:ascii="Times New Roman" w:hAnsi="Times New Roman"/>
                <w:b/>
                <w:sz w:val="24"/>
                <w:szCs w:val="24"/>
              </w:rPr>
              <w:t xml:space="preserve">работать в группе: </w:t>
            </w:r>
            <w:r w:rsidRPr="00302BD6">
              <w:rPr>
                <w:rFonts w:ascii="Times New Roman" w:hAnsi="Times New Roman"/>
                <w:sz w:val="24"/>
                <w:szCs w:val="24"/>
              </w:rPr>
              <w:t>по рисункам учебника прослеживать производственные  цепочки, моделировать их;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02BD6">
              <w:rPr>
                <w:rFonts w:ascii="Times New Roman" w:hAnsi="Times New Roman"/>
                <w:b/>
                <w:sz w:val="24"/>
                <w:szCs w:val="24"/>
              </w:rPr>
              <w:t xml:space="preserve">обсуждать </w:t>
            </w:r>
            <w:r w:rsidRPr="00302BD6">
              <w:rPr>
                <w:rFonts w:ascii="Times New Roman" w:hAnsi="Times New Roman"/>
                <w:sz w:val="24"/>
                <w:szCs w:val="24"/>
              </w:rPr>
              <w:t>роль учреждений культуры и образования  в нашей жизни;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02BD6">
              <w:rPr>
                <w:rFonts w:ascii="Times New Roman" w:hAnsi="Times New Roman"/>
                <w:b/>
                <w:sz w:val="24"/>
                <w:szCs w:val="24"/>
              </w:rPr>
              <w:t xml:space="preserve">обсуждать </w:t>
            </w:r>
            <w:r w:rsidRPr="00302BD6">
              <w:rPr>
                <w:rFonts w:ascii="Times New Roman" w:hAnsi="Times New Roman"/>
                <w:sz w:val="24"/>
                <w:szCs w:val="24"/>
              </w:rPr>
              <w:t>роль людей различных профессий  в нашей жизни;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b/>
                <w:sz w:val="24"/>
                <w:szCs w:val="24"/>
              </w:rPr>
              <w:t>- распознавать</w:t>
            </w:r>
            <w:r w:rsidRPr="00302BD6">
              <w:rPr>
                <w:rFonts w:ascii="Times New Roman" w:hAnsi="Times New Roman"/>
                <w:sz w:val="24"/>
                <w:szCs w:val="24"/>
              </w:rPr>
              <w:t xml:space="preserve"> осыпавшиеся на снег плоды и семена  растений и следы животных;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b/>
                <w:sz w:val="24"/>
                <w:szCs w:val="24"/>
              </w:rPr>
              <w:t>- наблюдать</w:t>
            </w:r>
            <w:r w:rsidRPr="00302BD6">
              <w:rPr>
                <w:rFonts w:ascii="Times New Roman" w:hAnsi="Times New Roman"/>
                <w:sz w:val="24"/>
                <w:szCs w:val="24"/>
              </w:rPr>
              <w:t xml:space="preserve"> поведение зимующих птиц;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02BD6">
              <w:rPr>
                <w:rFonts w:ascii="Times New Roman" w:hAnsi="Times New Roman"/>
                <w:b/>
                <w:sz w:val="24"/>
                <w:szCs w:val="24"/>
              </w:rPr>
              <w:t xml:space="preserve">обсуждать </w:t>
            </w:r>
            <w:r w:rsidRPr="00302BD6">
              <w:rPr>
                <w:rFonts w:ascii="Times New Roman" w:hAnsi="Times New Roman"/>
                <w:sz w:val="24"/>
                <w:szCs w:val="24"/>
              </w:rPr>
              <w:t>правила охраны природы зимой по материалам книги «Великан на поляне»;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02BD6">
              <w:rPr>
                <w:rFonts w:ascii="Times New Roman" w:hAnsi="Times New Roman"/>
                <w:b/>
                <w:sz w:val="24"/>
                <w:szCs w:val="24"/>
              </w:rPr>
              <w:t xml:space="preserve">выполнять </w:t>
            </w:r>
            <w:r w:rsidRPr="00302BD6">
              <w:rPr>
                <w:rFonts w:ascii="Times New Roman" w:hAnsi="Times New Roman"/>
                <w:sz w:val="24"/>
                <w:szCs w:val="24"/>
              </w:rPr>
              <w:t>тестовые задания учебника;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02BD6">
              <w:rPr>
                <w:rFonts w:ascii="Times New Roman" w:hAnsi="Times New Roman"/>
                <w:b/>
                <w:sz w:val="24"/>
                <w:szCs w:val="24"/>
              </w:rPr>
              <w:t xml:space="preserve">оценивать </w:t>
            </w:r>
            <w:r w:rsidRPr="00302BD6">
              <w:rPr>
                <w:rFonts w:ascii="Times New Roman" w:hAnsi="Times New Roman"/>
                <w:sz w:val="24"/>
                <w:szCs w:val="24"/>
              </w:rPr>
              <w:t>правильность/неправильность предложенных ответов;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02BD6">
              <w:rPr>
                <w:rFonts w:ascii="Times New Roman" w:hAnsi="Times New Roman"/>
                <w:b/>
                <w:sz w:val="24"/>
                <w:szCs w:val="24"/>
              </w:rPr>
              <w:t>формировать</w:t>
            </w:r>
            <w:r w:rsidRPr="00302BD6">
              <w:rPr>
                <w:rFonts w:ascii="Times New Roman" w:hAnsi="Times New Roman"/>
                <w:sz w:val="24"/>
                <w:szCs w:val="24"/>
              </w:rPr>
              <w:t xml:space="preserve"> адекватную самооценку в соответствии с набранными баллами;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>-</w:t>
            </w:r>
            <w:r w:rsidRPr="00302BD6">
              <w:rPr>
                <w:rFonts w:ascii="Times New Roman" w:hAnsi="Times New Roman"/>
                <w:b/>
                <w:sz w:val="24"/>
                <w:szCs w:val="24"/>
              </w:rPr>
              <w:t>оценивать</w:t>
            </w:r>
            <w:r w:rsidRPr="00302BD6">
              <w:rPr>
                <w:rFonts w:ascii="Times New Roman" w:hAnsi="Times New Roman"/>
                <w:sz w:val="24"/>
                <w:szCs w:val="24"/>
              </w:rPr>
              <w:t xml:space="preserve"> свои достижения и достиж.  других уч-ся.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>Самостоятельно определять  и высказывать самые простые  общие для всех людей правила поведения (основы общечеловеческих нравственных ценностей);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>Объяснять и оценивать конкретнее поступки как хорошие или плохие.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>Формирование  интереса к учению.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b/>
                <w:sz w:val="24"/>
                <w:szCs w:val="24"/>
              </w:rPr>
              <w:t xml:space="preserve">П. </w:t>
            </w:r>
            <w:r w:rsidRPr="00302BD6">
              <w:rPr>
                <w:rFonts w:ascii="Times New Roman" w:hAnsi="Times New Roman"/>
                <w:sz w:val="24"/>
                <w:szCs w:val="24"/>
              </w:rPr>
              <w:t>Перерабатывать полученную информацию: делать выводы в результате совместной работы всего класса;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>-сравнивать и группировать предметы и их образы;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>- уметь передать мысль  образом, моделью, схемой.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b/>
                <w:sz w:val="24"/>
                <w:szCs w:val="24"/>
              </w:rPr>
              <w:t xml:space="preserve">К. </w:t>
            </w:r>
            <w:r w:rsidRPr="00302BD6">
              <w:rPr>
                <w:rFonts w:ascii="Times New Roman" w:hAnsi="Times New Roman"/>
                <w:sz w:val="24"/>
                <w:szCs w:val="24"/>
              </w:rPr>
              <w:t>Доносить свою позицию до других: оформлять свою мысль в устной речи;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>- уметь работать в команде, принимать собственное решение.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b/>
                <w:sz w:val="24"/>
                <w:szCs w:val="24"/>
              </w:rPr>
              <w:t xml:space="preserve">Р. </w:t>
            </w:r>
            <w:r w:rsidRPr="00302BD6">
              <w:rPr>
                <w:rFonts w:ascii="Times New Roman" w:hAnsi="Times New Roman"/>
                <w:sz w:val="24"/>
                <w:szCs w:val="24"/>
              </w:rPr>
              <w:t>Определять и формулировать цель деятельности на уроке  с помощью учителя;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>- работать по предложенному учителем плану;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>- учиться выстраивать проблемный диалог, коллективное решение проблемных вопросов.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b/>
                <w:sz w:val="24"/>
                <w:szCs w:val="24"/>
              </w:rPr>
              <w:t xml:space="preserve">Научатся </w:t>
            </w:r>
            <w:r w:rsidRPr="00302BD6">
              <w:rPr>
                <w:rFonts w:ascii="Times New Roman" w:hAnsi="Times New Roman"/>
                <w:sz w:val="24"/>
                <w:szCs w:val="24"/>
              </w:rPr>
              <w:t>называть составные части экономики  и объяснять их взаимосвязь;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>- изображать  произведённые цепочки с помощью моделей;   формулировать  выводы из изученного материала, отвечать на итоговые вопросы и оценивать свои достижения;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>-исследовать  пласт снега , чтобы понаблюдать его состояние;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>-формулировать  правила безопасного поведения на улице зимой;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>-выступать с подготовленными сообщениями, иллюстрировать их наглядными материалами.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79EE" w:rsidRPr="00302BD6" w:rsidTr="005512A6">
        <w:trPr>
          <w:trHeight w:val="570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tabs>
                <w:tab w:val="center" w:pos="180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079EE" w:rsidRPr="00302BD6" w:rsidRDefault="00E079EE" w:rsidP="005512A6">
            <w:pPr>
              <w:tabs>
                <w:tab w:val="center" w:pos="180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>Что такое экономика?</w:t>
            </w:r>
          </w:p>
        </w:tc>
        <w:tc>
          <w:tcPr>
            <w:tcW w:w="3402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79EE" w:rsidRPr="00302BD6" w:rsidTr="005512A6">
        <w:trPr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79EE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>26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tabs>
                <w:tab w:val="center" w:pos="18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>Из чего что сделано.</w:t>
            </w:r>
          </w:p>
          <w:p w:rsidR="00E079EE" w:rsidRPr="00302BD6" w:rsidRDefault="00E079EE" w:rsidP="005512A6">
            <w:pPr>
              <w:tabs>
                <w:tab w:val="center" w:pos="18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79EE" w:rsidRPr="00302BD6" w:rsidRDefault="00E079EE" w:rsidP="005512A6">
            <w:pPr>
              <w:tabs>
                <w:tab w:val="center" w:pos="180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79EE" w:rsidRPr="00302BD6" w:rsidTr="005512A6">
        <w:trPr>
          <w:trHeight w:val="5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79EE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>27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tabs>
                <w:tab w:val="center" w:pos="18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>Как построить новый дом?</w:t>
            </w:r>
          </w:p>
          <w:p w:rsidR="00E079EE" w:rsidRPr="00302BD6" w:rsidRDefault="00E079EE" w:rsidP="005512A6">
            <w:pPr>
              <w:tabs>
                <w:tab w:val="center" w:pos="18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79EE" w:rsidRPr="00302BD6" w:rsidTr="005512A6">
        <w:trPr>
          <w:trHeight w:val="5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79EE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>28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tabs>
                <w:tab w:val="center" w:pos="18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>Какой бывает транспорт?</w:t>
            </w:r>
          </w:p>
          <w:p w:rsidR="00E079EE" w:rsidRPr="00302BD6" w:rsidRDefault="00E079EE" w:rsidP="005512A6">
            <w:pPr>
              <w:tabs>
                <w:tab w:val="center" w:pos="18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79EE" w:rsidRPr="00302BD6" w:rsidTr="005512A6">
        <w:trPr>
          <w:trHeight w:val="4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79EE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>29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tabs>
                <w:tab w:val="center" w:pos="18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>Культура и образование.</w:t>
            </w:r>
          </w:p>
          <w:p w:rsidR="00E079EE" w:rsidRPr="00302BD6" w:rsidRDefault="00E079EE" w:rsidP="005512A6">
            <w:pPr>
              <w:tabs>
                <w:tab w:val="center" w:pos="18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79EE" w:rsidRPr="00302BD6" w:rsidTr="005512A6">
        <w:trPr>
          <w:trHeight w:val="103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79EE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>30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tabs>
                <w:tab w:val="center" w:pos="18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>Все профессии важны. Проект «Профессии».</w:t>
            </w:r>
          </w:p>
          <w:p w:rsidR="00E079EE" w:rsidRPr="00302BD6" w:rsidRDefault="00E079EE" w:rsidP="005512A6">
            <w:pPr>
              <w:tabs>
                <w:tab w:val="center" w:pos="18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79EE" w:rsidRPr="00302BD6" w:rsidRDefault="00E079EE" w:rsidP="005512A6">
            <w:pPr>
              <w:tabs>
                <w:tab w:val="center" w:pos="18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79EE" w:rsidRPr="00302BD6" w:rsidTr="005512A6">
        <w:trPr>
          <w:trHeight w:val="62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79EE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>31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  <w:r w:rsidRPr="00302BD6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tabs>
                <w:tab w:val="center" w:pos="18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 xml:space="preserve">В гости к зиме. </w:t>
            </w:r>
            <w:r w:rsidRPr="00302BD6">
              <w:rPr>
                <w:rFonts w:ascii="Times New Roman" w:hAnsi="Times New Roman"/>
                <w:b/>
                <w:sz w:val="24"/>
                <w:szCs w:val="24"/>
              </w:rPr>
              <w:t xml:space="preserve">Экскурсия </w:t>
            </w:r>
            <w:r w:rsidRPr="00302BD6">
              <w:rPr>
                <w:rFonts w:ascii="Times New Roman" w:hAnsi="Times New Roman"/>
                <w:sz w:val="24"/>
                <w:szCs w:val="24"/>
              </w:rPr>
              <w:t>по теме «Неживая природа зимой»</w:t>
            </w:r>
          </w:p>
        </w:tc>
        <w:tc>
          <w:tcPr>
            <w:tcW w:w="3402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79EE" w:rsidRPr="00302BD6" w:rsidTr="005512A6">
        <w:trPr>
          <w:trHeight w:val="83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79EE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>32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tabs>
                <w:tab w:val="center" w:pos="18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79EE" w:rsidRPr="00302BD6" w:rsidRDefault="00E079EE" w:rsidP="005512A6">
            <w:pPr>
              <w:tabs>
                <w:tab w:val="center" w:pos="18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>В гости к зиме. Живая природа зимой.</w:t>
            </w:r>
          </w:p>
        </w:tc>
        <w:tc>
          <w:tcPr>
            <w:tcW w:w="3402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79EE" w:rsidRPr="00302BD6" w:rsidTr="005512A6">
        <w:trPr>
          <w:trHeight w:val="11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79EE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>33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tabs>
                <w:tab w:val="center" w:pos="18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79EE" w:rsidRPr="00302BD6" w:rsidRDefault="00E079EE" w:rsidP="005512A6">
            <w:pPr>
              <w:tabs>
                <w:tab w:val="center" w:pos="18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>Проверка и оценка знаний по разделу «Жизнь города и села».</w:t>
            </w:r>
          </w:p>
        </w:tc>
        <w:tc>
          <w:tcPr>
            <w:tcW w:w="3402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79EE" w:rsidRPr="00302BD6" w:rsidTr="005512A6">
        <w:trPr>
          <w:trHeight w:val="198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79EE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>34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tabs>
                <w:tab w:val="center" w:pos="18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>Презентация проектов «Родной город», «Красная книга» или «Возьмём под защиту», «Профессии».</w:t>
            </w:r>
          </w:p>
          <w:p w:rsidR="00E079EE" w:rsidRPr="00302BD6" w:rsidRDefault="00E079EE" w:rsidP="005512A6">
            <w:pPr>
              <w:tabs>
                <w:tab w:val="center" w:pos="18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79EE" w:rsidRPr="00302BD6" w:rsidRDefault="00E079EE" w:rsidP="005512A6">
            <w:pPr>
              <w:tabs>
                <w:tab w:val="center" w:pos="18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79EE" w:rsidRPr="00302BD6" w:rsidRDefault="00E079EE" w:rsidP="005512A6">
            <w:pPr>
              <w:tabs>
                <w:tab w:val="center" w:pos="18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9" w:type="dxa"/>
            <w:vMerge/>
            <w:tcBorders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79EE" w:rsidRPr="00302BD6" w:rsidTr="005512A6">
        <w:trPr>
          <w:trHeight w:val="7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79EE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02BD6">
              <w:rPr>
                <w:rFonts w:ascii="Times New Roman" w:hAnsi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tabs>
                <w:tab w:val="center" w:pos="180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02BD6">
              <w:rPr>
                <w:rFonts w:ascii="Times New Roman" w:hAnsi="Times New Roman"/>
                <w:b/>
                <w:sz w:val="24"/>
                <w:szCs w:val="24"/>
              </w:rPr>
              <w:t>«Здоровье и безопасность» 9 ч.</w:t>
            </w:r>
          </w:p>
          <w:p w:rsidR="00E079EE" w:rsidRPr="00302BD6" w:rsidRDefault="00E079EE" w:rsidP="005512A6">
            <w:pPr>
              <w:tabs>
                <w:tab w:val="center" w:pos="18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 xml:space="preserve"> Строение тела человека</w:t>
            </w:r>
          </w:p>
          <w:p w:rsidR="00E079EE" w:rsidRPr="00302BD6" w:rsidRDefault="00E079EE" w:rsidP="005512A6">
            <w:pPr>
              <w:tabs>
                <w:tab w:val="center" w:pos="18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b/>
                <w:sz w:val="24"/>
                <w:szCs w:val="24"/>
              </w:rPr>
              <w:t xml:space="preserve">- Определять  </w:t>
            </w:r>
            <w:r w:rsidRPr="00302BD6">
              <w:rPr>
                <w:rFonts w:ascii="Times New Roman" w:hAnsi="Times New Roman"/>
                <w:sz w:val="24"/>
                <w:szCs w:val="24"/>
              </w:rPr>
              <w:t>на рисунке учебника или муляже положение внутренних органов человека; моделировать внутреннее строение тела человека;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>-</w:t>
            </w:r>
            <w:r w:rsidRPr="00302BD6">
              <w:rPr>
                <w:rFonts w:ascii="Times New Roman" w:hAnsi="Times New Roman"/>
                <w:b/>
                <w:sz w:val="24"/>
                <w:szCs w:val="24"/>
              </w:rPr>
              <w:t>рассказывать</w:t>
            </w:r>
            <w:r w:rsidRPr="00302BD6">
              <w:rPr>
                <w:rFonts w:ascii="Times New Roman" w:hAnsi="Times New Roman"/>
                <w:sz w:val="24"/>
                <w:szCs w:val="24"/>
              </w:rPr>
              <w:t xml:space="preserve"> о своём режиме дня; </w:t>
            </w:r>
            <w:r w:rsidRPr="00302BD6">
              <w:rPr>
                <w:rFonts w:ascii="Times New Roman" w:hAnsi="Times New Roman"/>
                <w:b/>
                <w:sz w:val="24"/>
                <w:szCs w:val="24"/>
              </w:rPr>
              <w:t xml:space="preserve">составлять </w:t>
            </w:r>
            <w:r w:rsidRPr="00302BD6">
              <w:rPr>
                <w:rFonts w:ascii="Times New Roman" w:hAnsi="Times New Roman"/>
                <w:sz w:val="24"/>
                <w:szCs w:val="24"/>
              </w:rPr>
              <w:t xml:space="preserve"> рациональный режим дня школьника;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02BD6">
              <w:rPr>
                <w:rFonts w:ascii="Times New Roman" w:hAnsi="Times New Roman"/>
                <w:b/>
                <w:sz w:val="24"/>
                <w:szCs w:val="24"/>
              </w:rPr>
              <w:t>характеризовать</w:t>
            </w:r>
            <w:r w:rsidRPr="00302BD6">
              <w:rPr>
                <w:rFonts w:ascii="Times New Roman" w:hAnsi="Times New Roman"/>
                <w:sz w:val="24"/>
                <w:szCs w:val="24"/>
              </w:rPr>
              <w:t xml:space="preserve"> свои действия как пешехода при различных сигналах;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02BD6">
              <w:rPr>
                <w:rFonts w:ascii="Times New Roman" w:hAnsi="Times New Roman"/>
                <w:b/>
                <w:sz w:val="24"/>
                <w:szCs w:val="24"/>
              </w:rPr>
              <w:t>запомнить</w:t>
            </w:r>
            <w:r w:rsidRPr="00302BD6">
              <w:rPr>
                <w:rFonts w:ascii="Times New Roman" w:hAnsi="Times New Roman"/>
                <w:sz w:val="24"/>
                <w:szCs w:val="24"/>
              </w:rPr>
              <w:t xml:space="preserve"> правила предупреждения пожара; моделировать вызов пожарной безопасности; </w:t>
            </w:r>
            <w:r w:rsidRPr="00302BD6">
              <w:rPr>
                <w:rFonts w:ascii="Times New Roman" w:hAnsi="Times New Roman"/>
                <w:b/>
                <w:sz w:val="24"/>
                <w:szCs w:val="24"/>
              </w:rPr>
              <w:t xml:space="preserve">запомнить </w:t>
            </w:r>
            <w:r w:rsidRPr="00302BD6">
              <w:rPr>
                <w:rFonts w:ascii="Times New Roman" w:hAnsi="Times New Roman"/>
                <w:sz w:val="24"/>
                <w:szCs w:val="24"/>
              </w:rPr>
              <w:t>правила поведения во время купания</w:t>
            </w:r>
            <w:r w:rsidRPr="00302BD6">
              <w:rPr>
                <w:rFonts w:ascii="Times New Roman" w:hAnsi="Times New Roman"/>
                <w:b/>
                <w:sz w:val="24"/>
                <w:szCs w:val="24"/>
              </w:rPr>
              <w:t>; характеризовать</w:t>
            </w:r>
            <w:r w:rsidRPr="00302BD6">
              <w:rPr>
                <w:rFonts w:ascii="Times New Roman" w:hAnsi="Times New Roman"/>
                <w:sz w:val="24"/>
                <w:szCs w:val="24"/>
              </w:rPr>
              <w:t xml:space="preserve"> потенциальные опасности пребывания  у воды и в лесу; </w:t>
            </w:r>
            <w:r w:rsidRPr="00302BD6">
              <w:rPr>
                <w:rFonts w:ascii="Times New Roman" w:hAnsi="Times New Roman"/>
                <w:b/>
                <w:sz w:val="24"/>
                <w:szCs w:val="24"/>
              </w:rPr>
              <w:t xml:space="preserve">понимать </w:t>
            </w:r>
            <w:r w:rsidRPr="00302BD6">
              <w:rPr>
                <w:rFonts w:ascii="Times New Roman" w:hAnsi="Times New Roman"/>
                <w:sz w:val="24"/>
                <w:szCs w:val="24"/>
              </w:rPr>
              <w:t xml:space="preserve">учебную задачу урока и стремиться её выполнять; </w:t>
            </w:r>
            <w:r w:rsidRPr="00302BD6">
              <w:rPr>
                <w:rFonts w:ascii="Times New Roman" w:hAnsi="Times New Roman"/>
                <w:b/>
                <w:sz w:val="24"/>
                <w:szCs w:val="24"/>
              </w:rPr>
              <w:t xml:space="preserve">выполнять </w:t>
            </w:r>
            <w:r w:rsidRPr="00302BD6">
              <w:rPr>
                <w:rFonts w:ascii="Times New Roman" w:hAnsi="Times New Roman"/>
                <w:sz w:val="24"/>
                <w:szCs w:val="24"/>
              </w:rPr>
              <w:t>тестовые задания учебника.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>В предложенных ситуациях, опираясь на общие для всех простые правила поведения, делать выбор, какой поступок совершить.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>Выполнять правила личной гигиены и безопасного поведения на улице и в быту.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:rsidR="00E079EE" w:rsidRPr="00302BD6" w:rsidRDefault="00E079EE" w:rsidP="005512A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b/>
                <w:sz w:val="24"/>
                <w:szCs w:val="24"/>
              </w:rPr>
              <w:t xml:space="preserve">П.  </w:t>
            </w:r>
            <w:r w:rsidRPr="00302BD6">
              <w:rPr>
                <w:rFonts w:ascii="Times New Roman" w:hAnsi="Times New Roman"/>
                <w:sz w:val="24"/>
                <w:szCs w:val="24"/>
              </w:rPr>
              <w:t>Способность работать с моделями изучаемых объектов и явлений окружающего мира.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r w:rsidRPr="00302BD6">
              <w:rPr>
                <w:rFonts w:ascii="Times New Roman" w:hAnsi="Times New Roman"/>
                <w:sz w:val="24"/>
                <w:szCs w:val="24"/>
              </w:rPr>
              <w:t>.  Слушать и понимать речь других;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>-уметь работать в парах.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b/>
                <w:sz w:val="24"/>
                <w:szCs w:val="24"/>
              </w:rPr>
              <w:t xml:space="preserve">Р.  </w:t>
            </w:r>
            <w:r w:rsidRPr="00302BD6">
              <w:rPr>
                <w:rFonts w:ascii="Times New Roman" w:hAnsi="Times New Roman"/>
                <w:sz w:val="24"/>
                <w:szCs w:val="24"/>
              </w:rPr>
              <w:t>Работать по предложенному учителем плану;</w:t>
            </w:r>
          </w:p>
          <w:p w:rsidR="00E079EE" w:rsidRPr="00302BD6" w:rsidRDefault="00E079EE" w:rsidP="005512A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>- учиться выстраивать проблемный диалог, коллективное решение проблемных вопросов.</w:t>
            </w:r>
          </w:p>
          <w:p w:rsidR="00E079EE" w:rsidRPr="00302BD6" w:rsidRDefault="00E079EE" w:rsidP="005512A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b/>
                <w:sz w:val="24"/>
                <w:szCs w:val="24"/>
              </w:rPr>
              <w:t xml:space="preserve">Научатся  </w:t>
            </w:r>
            <w:r w:rsidRPr="00302BD6">
              <w:rPr>
                <w:rFonts w:ascii="Times New Roman" w:hAnsi="Times New Roman"/>
                <w:sz w:val="24"/>
                <w:szCs w:val="24"/>
              </w:rPr>
              <w:t>определять на своём теле места расположения внутренних органов; правильно строить режим дня;  овладение базовым понятийным аппаратом (доступным для осознания младшим школьником), необходимым для дальнейшего образования в области естественнонаучных и социальных дисциплин.</w:t>
            </w:r>
          </w:p>
        </w:tc>
      </w:tr>
      <w:tr w:rsidR="00E079EE" w:rsidRPr="00302BD6" w:rsidTr="005512A6">
        <w:trPr>
          <w:trHeight w:val="5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79EE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tabs>
                <w:tab w:val="center" w:pos="18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>Если хочешь быть здоров.</w:t>
            </w:r>
          </w:p>
          <w:p w:rsidR="00E079EE" w:rsidRPr="00302BD6" w:rsidRDefault="00E079EE" w:rsidP="005512A6">
            <w:pPr>
              <w:tabs>
                <w:tab w:val="center" w:pos="180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79EE" w:rsidRPr="00302BD6" w:rsidTr="005512A6">
        <w:trPr>
          <w:trHeight w:val="6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79EE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tabs>
                <w:tab w:val="center" w:pos="18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>Берегись автомобиля!</w:t>
            </w:r>
          </w:p>
          <w:p w:rsidR="00E079EE" w:rsidRPr="00302BD6" w:rsidRDefault="00E079EE" w:rsidP="005512A6">
            <w:pPr>
              <w:tabs>
                <w:tab w:val="center" w:pos="18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79EE" w:rsidRPr="00302BD6" w:rsidTr="005512A6">
        <w:trPr>
          <w:trHeight w:val="4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79EE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tabs>
                <w:tab w:val="center" w:pos="18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>Домашние опасности. Правила безопасного  поведения в быту.</w:t>
            </w:r>
          </w:p>
        </w:tc>
        <w:tc>
          <w:tcPr>
            <w:tcW w:w="3402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79EE" w:rsidRPr="00302BD6" w:rsidTr="005512A6">
        <w:trPr>
          <w:trHeight w:val="5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79EE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tabs>
                <w:tab w:val="center" w:pos="18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>Пожар. Правила противопожарной безопасности.</w:t>
            </w:r>
          </w:p>
        </w:tc>
        <w:tc>
          <w:tcPr>
            <w:tcW w:w="3402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79EE" w:rsidRPr="00302BD6" w:rsidTr="005512A6">
        <w:trPr>
          <w:trHeight w:val="58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9EE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tabs>
                <w:tab w:val="center" w:pos="18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>На воде и в лесу.</w:t>
            </w:r>
          </w:p>
          <w:p w:rsidR="00E079EE" w:rsidRPr="00302BD6" w:rsidRDefault="00E079EE" w:rsidP="005512A6">
            <w:pPr>
              <w:tabs>
                <w:tab w:val="center" w:pos="18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79EE" w:rsidRPr="00302BD6" w:rsidTr="005512A6">
        <w:trPr>
          <w:trHeight w:val="5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79EE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tabs>
                <w:tab w:val="center" w:pos="18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>Опасные незнакомцы.</w:t>
            </w:r>
          </w:p>
          <w:p w:rsidR="00E079EE" w:rsidRPr="00302BD6" w:rsidRDefault="00E079EE" w:rsidP="005512A6">
            <w:pPr>
              <w:tabs>
                <w:tab w:val="center" w:pos="18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79EE" w:rsidRPr="00302BD6" w:rsidTr="005512A6">
        <w:trPr>
          <w:trHeight w:val="100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79EE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tabs>
                <w:tab w:val="center" w:pos="18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Проверка и оценка знаний </w:t>
            </w:r>
            <w:r w:rsidRPr="00302BD6">
              <w:rPr>
                <w:rFonts w:ascii="Times New Roman" w:hAnsi="Times New Roman"/>
                <w:sz w:val="24"/>
                <w:szCs w:val="24"/>
              </w:rPr>
              <w:t>по разделу «Здоровье и безопасность».</w:t>
            </w:r>
          </w:p>
          <w:p w:rsidR="00E079EE" w:rsidRPr="00302BD6" w:rsidRDefault="00E079EE" w:rsidP="005512A6">
            <w:pPr>
              <w:tabs>
                <w:tab w:val="center" w:pos="18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79EE" w:rsidRPr="00302BD6" w:rsidRDefault="00E079EE" w:rsidP="005512A6">
            <w:pPr>
              <w:tabs>
                <w:tab w:val="center" w:pos="18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9" w:type="dxa"/>
            <w:vMerge/>
            <w:tcBorders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79EE" w:rsidRPr="00302BD6" w:rsidTr="005512A6">
        <w:trPr>
          <w:trHeight w:val="1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79EE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tabs>
                <w:tab w:val="center" w:pos="180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02BD6">
              <w:rPr>
                <w:rFonts w:ascii="Times New Roman" w:hAnsi="Times New Roman"/>
                <w:b/>
                <w:sz w:val="24"/>
                <w:szCs w:val="24"/>
              </w:rPr>
              <w:t>Раздел «Общение»  7ч.</w:t>
            </w:r>
          </w:p>
          <w:p w:rsidR="00E079EE" w:rsidRPr="00302BD6" w:rsidRDefault="00E079EE" w:rsidP="005512A6">
            <w:pPr>
              <w:tabs>
                <w:tab w:val="center" w:pos="180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079EE" w:rsidRPr="00302BD6" w:rsidRDefault="00E079EE" w:rsidP="005512A6">
            <w:pPr>
              <w:tabs>
                <w:tab w:val="center" w:pos="18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>Наша дружная семья.</w:t>
            </w:r>
          </w:p>
          <w:p w:rsidR="00E079EE" w:rsidRPr="00302BD6" w:rsidRDefault="00E079EE" w:rsidP="005512A6">
            <w:pPr>
              <w:tabs>
                <w:tab w:val="center" w:pos="18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b/>
                <w:sz w:val="24"/>
                <w:szCs w:val="24"/>
              </w:rPr>
              <w:t xml:space="preserve">- Обсуждать </w:t>
            </w:r>
            <w:r w:rsidRPr="00302BD6">
              <w:rPr>
                <w:rFonts w:ascii="Times New Roman" w:hAnsi="Times New Roman"/>
                <w:sz w:val="24"/>
                <w:szCs w:val="24"/>
              </w:rPr>
              <w:t>роль семейных традиций для укрепления семьи;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b/>
                <w:sz w:val="24"/>
                <w:szCs w:val="24"/>
              </w:rPr>
              <w:t xml:space="preserve">- презентовать </w:t>
            </w:r>
            <w:r w:rsidRPr="00302BD6">
              <w:rPr>
                <w:rFonts w:ascii="Times New Roman" w:hAnsi="Times New Roman"/>
                <w:sz w:val="24"/>
                <w:szCs w:val="24"/>
              </w:rPr>
              <w:t>свой проект с демонстрацией родословного древа;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02BD6">
              <w:rPr>
                <w:rFonts w:ascii="Times New Roman" w:hAnsi="Times New Roman"/>
                <w:b/>
                <w:sz w:val="24"/>
                <w:szCs w:val="24"/>
              </w:rPr>
              <w:t xml:space="preserve">моделировать </w:t>
            </w:r>
            <w:r w:rsidRPr="00302BD6">
              <w:rPr>
                <w:rFonts w:ascii="Times New Roman" w:hAnsi="Times New Roman"/>
                <w:sz w:val="24"/>
                <w:szCs w:val="24"/>
              </w:rPr>
              <w:t>различные ситуации общения на уроке и переменах;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02BD6">
              <w:rPr>
                <w:rFonts w:ascii="Times New Roman" w:hAnsi="Times New Roman"/>
                <w:b/>
                <w:sz w:val="24"/>
                <w:szCs w:val="24"/>
              </w:rPr>
              <w:t xml:space="preserve">формулировать </w:t>
            </w:r>
            <w:r w:rsidRPr="00302BD6">
              <w:rPr>
                <w:rFonts w:ascii="Times New Roman" w:hAnsi="Times New Roman"/>
                <w:sz w:val="24"/>
                <w:szCs w:val="24"/>
              </w:rPr>
              <w:t>правила поведения в общественном транспорте и в общении мальчика с девочкой, мужчины с женщиной;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02BD6">
              <w:rPr>
                <w:rFonts w:ascii="Times New Roman" w:hAnsi="Times New Roman"/>
                <w:b/>
                <w:sz w:val="24"/>
                <w:szCs w:val="24"/>
              </w:rPr>
              <w:t>понимать</w:t>
            </w:r>
            <w:r w:rsidRPr="00302BD6">
              <w:rPr>
                <w:rFonts w:ascii="Times New Roman" w:hAnsi="Times New Roman"/>
                <w:sz w:val="24"/>
                <w:szCs w:val="24"/>
              </w:rPr>
              <w:t xml:space="preserve"> учебную задачу урока и стремиться её выполнять;</w:t>
            </w:r>
          </w:p>
          <w:p w:rsidR="00E079EE" w:rsidRPr="00302BD6" w:rsidRDefault="00E079EE" w:rsidP="005512A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02BD6">
              <w:rPr>
                <w:rFonts w:ascii="Times New Roman" w:hAnsi="Times New Roman"/>
                <w:b/>
                <w:sz w:val="24"/>
                <w:szCs w:val="24"/>
              </w:rPr>
              <w:t>обсуждать</w:t>
            </w:r>
            <w:r w:rsidRPr="00302BD6">
              <w:rPr>
                <w:rFonts w:ascii="Times New Roman" w:hAnsi="Times New Roman"/>
                <w:sz w:val="24"/>
                <w:szCs w:val="24"/>
              </w:rPr>
              <w:t xml:space="preserve"> правила поведения в общественном транспорте, </w:t>
            </w:r>
            <w:r w:rsidRPr="00302BD6">
              <w:rPr>
                <w:rFonts w:ascii="Times New Roman" w:hAnsi="Times New Roman"/>
                <w:b/>
                <w:sz w:val="24"/>
                <w:szCs w:val="24"/>
              </w:rPr>
              <w:t xml:space="preserve">формулировать </w:t>
            </w:r>
            <w:r w:rsidRPr="00302BD6">
              <w:rPr>
                <w:rFonts w:ascii="Times New Roman" w:hAnsi="Times New Roman"/>
                <w:sz w:val="24"/>
                <w:szCs w:val="24"/>
              </w:rPr>
              <w:t>выводы из изученного материала; оценивать свои достижения на уроке.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>Объяснять и оценивать конкретнее поступки как хорошие или плохие.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>Формирование  интереса к учению.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:rsidR="00E079EE" w:rsidRPr="00302BD6" w:rsidRDefault="00E079EE" w:rsidP="005512A6">
            <w:pPr>
              <w:tabs>
                <w:tab w:val="left" w:leader="dot" w:pos="624"/>
              </w:tabs>
              <w:spacing w:after="0" w:line="240" w:lineRule="auto"/>
              <w:jc w:val="both"/>
              <w:rPr>
                <w:rStyle w:val="Zag11"/>
                <w:rFonts w:ascii="Times New Roman" w:eastAsia="@Arial Unicode MS" w:hAnsi="Times New Roman"/>
                <w:color w:val="000000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b/>
                <w:sz w:val="24"/>
                <w:szCs w:val="24"/>
              </w:rPr>
              <w:t>П.</w:t>
            </w:r>
            <w:r w:rsidRPr="00302B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02BD6">
              <w:rPr>
                <w:rStyle w:val="Zag11"/>
                <w:rFonts w:ascii="Times New Roman" w:eastAsia="@Arial Unicode MS" w:hAnsi="Times New Roman"/>
                <w:color w:val="000000"/>
                <w:sz w:val="24"/>
                <w:szCs w:val="24"/>
              </w:rPr>
              <w:t>Осуществлять анализ объектов с выделением существенных и несущественных признаков;</w:t>
            </w:r>
          </w:p>
          <w:p w:rsidR="00E079EE" w:rsidRPr="00302BD6" w:rsidRDefault="00E079EE" w:rsidP="005512A6">
            <w:pPr>
              <w:tabs>
                <w:tab w:val="left" w:leader="dot" w:pos="624"/>
              </w:tabs>
              <w:spacing w:after="0" w:line="240" w:lineRule="auto"/>
              <w:jc w:val="both"/>
              <w:rPr>
                <w:rStyle w:val="Zag11"/>
                <w:rFonts w:ascii="Times New Roman" w:eastAsia="@Arial Unicode MS" w:hAnsi="Times New Roman"/>
                <w:color w:val="000000"/>
                <w:sz w:val="24"/>
                <w:szCs w:val="24"/>
              </w:rPr>
            </w:pPr>
            <w:r w:rsidRPr="00302BD6">
              <w:rPr>
                <w:rStyle w:val="Zag11"/>
                <w:rFonts w:ascii="Times New Roman" w:eastAsia="@Arial Unicode MS" w:hAnsi="Times New Roman"/>
                <w:b/>
                <w:color w:val="000000"/>
                <w:sz w:val="24"/>
                <w:szCs w:val="24"/>
              </w:rPr>
              <w:t>К.</w:t>
            </w:r>
            <w:r w:rsidRPr="00302BD6">
              <w:rPr>
                <w:rStyle w:val="Zag11"/>
                <w:rFonts w:ascii="Times New Roman" w:eastAsia="@Arial Unicode MS" w:hAnsi="Times New Roman"/>
                <w:color w:val="000000"/>
                <w:sz w:val="24"/>
                <w:szCs w:val="24"/>
              </w:rPr>
              <w:t xml:space="preserve"> формулировать собственное мнение и позицию;·договариваться и приходить к общему решению в совместной деятельности, в том числе в ситуации столкновения интересов;</w:t>
            </w:r>
          </w:p>
          <w:p w:rsidR="00E079EE" w:rsidRPr="00302BD6" w:rsidRDefault="00E079EE" w:rsidP="005512A6">
            <w:pPr>
              <w:tabs>
                <w:tab w:val="left" w:leader="dot" w:pos="624"/>
              </w:tabs>
              <w:spacing w:after="0" w:line="240" w:lineRule="auto"/>
              <w:jc w:val="both"/>
              <w:rPr>
                <w:rStyle w:val="Zag11"/>
                <w:rFonts w:ascii="Times New Roman" w:eastAsia="@Arial Unicode MS" w:hAnsi="Times New Roman"/>
                <w:color w:val="000000"/>
                <w:sz w:val="24"/>
                <w:szCs w:val="24"/>
              </w:rPr>
            </w:pPr>
            <w:r w:rsidRPr="00302BD6">
              <w:rPr>
                <w:rStyle w:val="Zag11"/>
                <w:rFonts w:ascii="Times New Roman" w:eastAsia="@Arial Unicode MS" w:hAnsi="Times New Roman"/>
                <w:b/>
                <w:color w:val="000000"/>
                <w:sz w:val="24"/>
                <w:szCs w:val="24"/>
              </w:rPr>
              <w:t>Р.</w:t>
            </w:r>
            <w:r w:rsidRPr="00302BD6">
              <w:rPr>
                <w:rStyle w:val="Zag11"/>
                <w:rFonts w:ascii="Times New Roman" w:eastAsia="@Arial Unicode MS" w:hAnsi="Times New Roman"/>
                <w:color w:val="000000"/>
                <w:sz w:val="24"/>
                <w:szCs w:val="24"/>
              </w:rPr>
              <w:t xml:space="preserve"> -различать способ и результат действия;</w:t>
            </w:r>
          </w:p>
          <w:p w:rsidR="00E079EE" w:rsidRPr="00302BD6" w:rsidRDefault="00E079EE" w:rsidP="005512A6">
            <w:pPr>
              <w:tabs>
                <w:tab w:val="left" w:leader="dot" w:pos="624"/>
              </w:tabs>
              <w:spacing w:after="0" w:line="240" w:lineRule="auto"/>
              <w:jc w:val="both"/>
              <w:rPr>
                <w:rStyle w:val="Zag11"/>
                <w:rFonts w:ascii="Times New Roman" w:eastAsia="@Arial Unicode MS" w:hAnsi="Times New Roman"/>
                <w:color w:val="000000"/>
                <w:sz w:val="24"/>
                <w:szCs w:val="24"/>
              </w:rPr>
            </w:pPr>
          </w:p>
          <w:p w:rsidR="00E079EE" w:rsidRPr="00302BD6" w:rsidRDefault="00E079EE" w:rsidP="005512A6">
            <w:pPr>
              <w:tabs>
                <w:tab w:val="left" w:leader="dot" w:pos="624"/>
              </w:tabs>
              <w:spacing w:after="0" w:line="240" w:lineRule="auto"/>
              <w:ind w:firstLine="339"/>
              <w:jc w:val="both"/>
              <w:rPr>
                <w:rStyle w:val="Zag11"/>
                <w:rFonts w:ascii="Times New Roman" w:eastAsia="@Arial Unicode MS" w:hAnsi="Times New Roman"/>
                <w:color w:val="000000"/>
                <w:sz w:val="24"/>
                <w:szCs w:val="24"/>
              </w:rPr>
            </w:pP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b/>
                <w:sz w:val="24"/>
                <w:szCs w:val="24"/>
              </w:rPr>
              <w:t xml:space="preserve">Научатся  </w:t>
            </w:r>
            <w:r w:rsidRPr="00302BD6">
              <w:rPr>
                <w:rFonts w:ascii="Times New Roman" w:hAnsi="Times New Roman"/>
                <w:sz w:val="24"/>
                <w:szCs w:val="24"/>
              </w:rPr>
              <w:t>оценивать характер взаимоотношения людей в семье, составлять родословное древо семьи;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>-правильно вести себя в школе  со взрослыми и сверстниками; узнают, что самое ценное в дружбе;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>правильно вести себя в общественном транспорте; выполнять тестовые задания учебника.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079EE" w:rsidRPr="00302BD6" w:rsidTr="005512A6">
        <w:trPr>
          <w:trHeight w:val="49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79EE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tabs>
                <w:tab w:val="center" w:pos="18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>Проект «Родословная».</w:t>
            </w:r>
          </w:p>
          <w:p w:rsidR="00E079EE" w:rsidRPr="00302BD6" w:rsidRDefault="00E079EE" w:rsidP="005512A6">
            <w:pPr>
              <w:tabs>
                <w:tab w:val="center" w:pos="18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79EE" w:rsidRPr="00302BD6" w:rsidTr="005512A6">
        <w:trPr>
          <w:trHeight w:val="47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79EE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tabs>
                <w:tab w:val="center" w:pos="180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 xml:space="preserve">В школе. </w:t>
            </w:r>
            <w:r w:rsidRPr="00302BD6">
              <w:rPr>
                <w:rFonts w:ascii="Times New Roman" w:hAnsi="Times New Roman"/>
                <w:b/>
                <w:sz w:val="24"/>
                <w:szCs w:val="24"/>
              </w:rPr>
              <w:t>Экскурсия.</w:t>
            </w:r>
          </w:p>
          <w:p w:rsidR="00E079EE" w:rsidRPr="00302BD6" w:rsidRDefault="00E079EE" w:rsidP="005512A6">
            <w:pPr>
              <w:tabs>
                <w:tab w:val="center" w:pos="18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79EE" w:rsidRPr="00302BD6" w:rsidTr="005512A6">
        <w:trPr>
          <w:trHeight w:val="5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79EE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tabs>
                <w:tab w:val="center" w:pos="18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>Правила вежливости.</w:t>
            </w:r>
          </w:p>
          <w:p w:rsidR="00E079EE" w:rsidRPr="00302BD6" w:rsidRDefault="00E079EE" w:rsidP="005512A6">
            <w:pPr>
              <w:tabs>
                <w:tab w:val="center" w:pos="18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79EE" w:rsidRPr="00302BD6" w:rsidTr="005512A6">
        <w:trPr>
          <w:trHeight w:val="5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79EE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tabs>
                <w:tab w:val="center" w:pos="18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>Ты и твои друзья.</w:t>
            </w:r>
          </w:p>
          <w:p w:rsidR="00E079EE" w:rsidRPr="00302BD6" w:rsidRDefault="00E079EE" w:rsidP="005512A6">
            <w:pPr>
              <w:tabs>
                <w:tab w:val="center" w:pos="18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79EE" w:rsidRPr="00302BD6" w:rsidTr="005512A6">
        <w:trPr>
          <w:trHeight w:val="5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79EE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tabs>
                <w:tab w:val="center" w:pos="18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>Мы - зрители и пассажиры.</w:t>
            </w:r>
          </w:p>
          <w:p w:rsidR="00E079EE" w:rsidRPr="00302BD6" w:rsidRDefault="00E079EE" w:rsidP="005512A6">
            <w:pPr>
              <w:tabs>
                <w:tab w:val="center" w:pos="18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79EE" w:rsidRPr="00302BD6" w:rsidTr="005512A6">
        <w:trPr>
          <w:trHeight w:val="14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79EE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tabs>
                <w:tab w:val="center" w:pos="18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Проверка и оценка </w:t>
            </w:r>
            <w:r w:rsidRPr="00302BD6">
              <w:rPr>
                <w:rFonts w:ascii="Times New Roman" w:hAnsi="Times New Roman"/>
                <w:sz w:val="24"/>
                <w:szCs w:val="24"/>
              </w:rPr>
              <w:t>по разделу «Общение».</w:t>
            </w:r>
          </w:p>
          <w:p w:rsidR="00E079EE" w:rsidRPr="00302BD6" w:rsidRDefault="00E079EE" w:rsidP="005512A6">
            <w:pPr>
              <w:tabs>
                <w:tab w:val="center" w:pos="18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79EE" w:rsidRPr="00302BD6" w:rsidRDefault="00E079EE" w:rsidP="005512A6">
            <w:pPr>
              <w:tabs>
                <w:tab w:val="center" w:pos="18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9" w:type="dxa"/>
            <w:vMerge/>
            <w:tcBorders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79EE" w:rsidRPr="00302BD6" w:rsidTr="005512A6">
        <w:trPr>
          <w:trHeight w:val="339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  <w:r w:rsidRPr="00302B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>1ч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tabs>
                <w:tab w:val="center" w:pos="18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b/>
                <w:sz w:val="24"/>
                <w:szCs w:val="24"/>
              </w:rPr>
              <w:t>Раздел  «Путешествие» 18ч.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02BD6">
              <w:rPr>
                <w:rFonts w:ascii="Times New Roman" w:hAnsi="Times New Roman"/>
                <w:b/>
                <w:sz w:val="24"/>
                <w:szCs w:val="24"/>
              </w:rPr>
              <w:t>Понимать</w:t>
            </w:r>
            <w:r w:rsidRPr="00302BD6">
              <w:rPr>
                <w:rFonts w:ascii="Times New Roman" w:hAnsi="Times New Roman"/>
                <w:sz w:val="24"/>
                <w:szCs w:val="24"/>
              </w:rPr>
              <w:t xml:space="preserve"> учебную задачу урока и стремиться её выполнять</w:t>
            </w:r>
            <w:r w:rsidRPr="00302BD6">
              <w:rPr>
                <w:rFonts w:ascii="Times New Roman" w:hAnsi="Times New Roman"/>
                <w:b/>
                <w:sz w:val="24"/>
                <w:szCs w:val="24"/>
              </w:rPr>
              <w:t>;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b/>
                <w:sz w:val="24"/>
                <w:szCs w:val="24"/>
              </w:rPr>
              <w:t>-  различать</w:t>
            </w:r>
            <w:r w:rsidRPr="00302BD6">
              <w:rPr>
                <w:rFonts w:ascii="Times New Roman" w:hAnsi="Times New Roman"/>
                <w:sz w:val="24"/>
                <w:szCs w:val="24"/>
              </w:rPr>
              <w:t xml:space="preserve"> стороны горизонта и  обозначать их на схеме;  </w:t>
            </w:r>
            <w:r w:rsidRPr="00302BD6">
              <w:rPr>
                <w:rFonts w:ascii="Times New Roman" w:hAnsi="Times New Roman"/>
                <w:b/>
                <w:sz w:val="24"/>
                <w:szCs w:val="24"/>
              </w:rPr>
              <w:t>знакомиться</w:t>
            </w:r>
            <w:r w:rsidRPr="00302BD6">
              <w:rPr>
                <w:rFonts w:ascii="Times New Roman" w:hAnsi="Times New Roman"/>
                <w:sz w:val="24"/>
                <w:szCs w:val="24"/>
              </w:rPr>
              <w:t xml:space="preserve"> с устройством компаса и правилами работы с ним; 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02BD6">
              <w:rPr>
                <w:rFonts w:ascii="Times New Roman" w:hAnsi="Times New Roman"/>
                <w:b/>
                <w:sz w:val="24"/>
                <w:szCs w:val="24"/>
              </w:rPr>
              <w:t xml:space="preserve">осваивать </w:t>
            </w:r>
            <w:r w:rsidRPr="00302BD6">
              <w:rPr>
                <w:rFonts w:ascii="Times New Roman" w:hAnsi="Times New Roman"/>
                <w:sz w:val="24"/>
                <w:szCs w:val="24"/>
              </w:rPr>
              <w:t xml:space="preserve">приёмы ориентирования по компасу; </w:t>
            </w:r>
            <w:r w:rsidRPr="00302BD6">
              <w:rPr>
                <w:rFonts w:ascii="Times New Roman" w:hAnsi="Times New Roman"/>
                <w:b/>
                <w:sz w:val="24"/>
                <w:szCs w:val="24"/>
              </w:rPr>
              <w:t>сравнивать</w:t>
            </w:r>
            <w:r w:rsidRPr="00302BD6">
              <w:rPr>
                <w:rFonts w:ascii="Times New Roman" w:hAnsi="Times New Roman"/>
                <w:sz w:val="24"/>
                <w:szCs w:val="24"/>
              </w:rPr>
              <w:t xml:space="preserve"> по схеме холм и гору, осуществлять самопроверку с помощью текста учебника; </w:t>
            </w:r>
            <w:r w:rsidRPr="00302BD6">
              <w:rPr>
                <w:rFonts w:ascii="Times New Roman" w:hAnsi="Times New Roman"/>
                <w:b/>
                <w:sz w:val="24"/>
                <w:szCs w:val="24"/>
              </w:rPr>
              <w:t>различать</w:t>
            </w:r>
            <w:r w:rsidRPr="00302BD6">
              <w:rPr>
                <w:rFonts w:ascii="Times New Roman" w:hAnsi="Times New Roman"/>
                <w:sz w:val="24"/>
                <w:szCs w:val="24"/>
              </w:rPr>
              <w:t xml:space="preserve"> водоёмы естественного и искусственного происхождения,  </w:t>
            </w:r>
            <w:r w:rsidRPr="00302BD6">
              <w:rPr>
                <w:rFonts w:ascii="Times New Roman" w:hAnsi="Times New Roman"/>
                <w:b/>
                <w:sz w:val="24"/>
                <w:szCs w:val="24"/>
              </w:rPr>
              <w:t>узнавать</w:t>
            </w:r>
            <w:r w:rsidRPr="00302BD6">
              <w:rPr>
                <w:rFonts w:ascii="Times New Roman" w:hAnsi="Times New Roman"/>
                <w:sz w:val="24"/>
                <w:szCs w:val="24"/>
              </w:rPr>
              <w:t xml:space="preserve"> их по описанию;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02BD6">
              <w:rPr>
                <w:rFonts w:ascii="Times New Roman" w:hAnsi="Times New Roman"/>
                <w:b/>
                <w:sz w:val="24"/>
                <w:szCs w:val="24"/>
              </w:rPr>
              <w:t>формулировать</w:t>
            </w:r>
            <w:r w:rsidRPr="00302BD6">
              <w:rPr>
                <w:rFonts w:ascii="Times New Roman" w:hAnsi="Times New Roman"/>
                <w:sz w:val="24"/>
                <w:szCs w:val="24"/>
              </w:rPr>
              <w:t xml:space="preserve"> выводы о весенних явлениях природы, воздействии пробуждения природы на человека;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b/>
                <w:sz w:val="24"/>
                <w:szCs w:val="24"/>
              </w:rPr>
              <w:t>- сравнивать</w:t>
            </w:r>
            <w:r w:rsidRPr="00302BD6">
              <w:rPr>
                <w:rFonts w:ascii="Times New Roman" w:hAnsi="Times New Roman"/>
                <w:sz w:val="24"/>
                <w:szCs w:val="24"/>
              </w:rPr>
              <w:t xml:space="preserve"> изображение России на глобусе и карте;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>-</w:t>
            </w:r>
            <w:r w:rsidRPr="00302BD6">
              <w:rPr>
                <w:rFonts w:ascii="Times New Roman" w:hAnsi="Times New Roman"/>
                <w:b/>
                <w:sz w:val="24"/>
                <w:szCs w:val="24"/>
              </w:rPr>
              <w:t>отличать</w:t>
            </w:r>
            <w:r w:rsidRPr="00302BD6">
              <w:rPr>
                <w:rFonts w:ascii="Times New Roman" w:hAnsi="Times New Roman"/>
                <w:sz w:val="24"/>
                <w:szCs w:val="24"/>
              </w:rPr>
              <w:t xml:space="preserve"> герб Москвы от гербов от других городов;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b/>
                <w:sz w:val="24"/>
                <w:szCs w:val="24"/>
              </w:rPr>
              <w:t>- рассказывать</w:t>
            </w:r>
            <w:r w:rsidRPr="00302BD6">
              <w:rPr>
                <w:rFonts w:ascii="Times New Roman" w:hAnsi="Times New Roman"/>
                <w:sz w:val="24"/>
                <w:szCs w:val="24"/>
              </w:rPr>
              <w:t xml:space="preserve"> о Красной площади по фотографиям в учебнике и своим впечатлениям;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b/>
                <w:sz w:val="24"/>
                <w:szCs w:val="24"/>
              </w:rPr>
              <w:t>-работать</w:t>
            </w:r>
            <w:r w:rsidRPr="00302BD6">
              <w:rPr>
                <w:rFonts w:ascii="Times New Roman" w:hAnsi="Times New Roman"/>
                <w:sz w:val="24"/>
                <w:szCs w:val="24"/>
              </w:rPr>
              <w:t xml:space="preserve"> со взрослыми совершить виртуальную экскурсию  по Санкт-Петербургу с помощью Интернета;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b/>
                <w:sz w:val="24"/>
                <w:szCs w:val="24"/>
              </w:rPr>
              <w:t>находить</w:t>
            </w:r>
            <w:r w:rsidRPr="00302BD6">
              <w:rPr>
                <w:rFonts w:ascii="Times New Roman" w:hAnsi="Times New Roman"/>
                <w:sz w:val="24"/>
                <w:szCs w:val="24"/>
              </w:rPr>
              <w:t>, называть и показывать на глобусе и карте мира океаны и материки;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>-</w:t>
            </w:r>
            <w:r w:rsidRPr="00302BD6">
              <w:rPr>
                <w:rFonts w:ascii="Times New Roman" w:hAnsi="Times New Roman"/>
                <w:b/>
                <w:sz w:val="24"/>
                <w:szCs w:val="24"/>
              </w:rPr>
              <w:t xml:space="preserve">приводить </w:t>
            </w:r>
            <w:r w:rsidRPr="00302BD6">
              <w:rPr>
                <w:rFonts w:ascii="Times New Roman" w:hAnsi="Times New Roman"/>
                <w:sz w:val="24"/>
                <w:szCs w:val="24"/>
              </w:rPr>
              <w:t>примеры летних явлений в неживой и живой природе;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02BD6">
              <w:rPr>
                <w:rFonts w:ascii="Times New Roman" w:hAnsi="Times New Roman"/>
                <w:b/>
                <w:sz w:val="24"/>
                <w:szCs w:val="24"/>
              </w:rPr>
              <w:t>рассказывать</w:t>
            </w:r>
            <w:r w:rsidRPr="00302BD6">
              <w:rPr>
                <w:rFonts w:ascii="Times New Roman" w:hAnsi="Times New Roman"/>
                <w:sz w:val="24"/>
                <w:szCs w:val="24"/>
              </w:rPr>
              <w:t xml:space="preserve"> о красоте животных по своим наблюдениям;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02BD6">
              <w:rPr>
                <w:rFonts w:ascii="Times New Roman" w:hAnsi="Times New Roman"/>
                <w:b/>
                <w:sz w:val="24"/>
                <w:szCs w:val="24"/>
              </w:rPr>
              <w:t xml:space="preserve">ориентироваться </w:t>
            </w:r>
            <w:r w:rsidRPr="00302BD6">
              <w:rPr>
                <w:rFonts w:ascii="Times New Roman" w:hAnsi="Times New Roman"/>
                <w:sz w:val="24"/>
                <w:szCs w:val="24"/>
              </w:rPr>
              <w:t xml:space="preserve"> в своём научном дневнике.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</w:tcBorders>
          </w:tcPr>
          <w:p w:rsidR="00E079EE" w:rsidRPr="00302BD6" w:rsidRDefault="00E079EE" w:rsidP="005512A6">
            <w:pPr>
              <w:shd w:val="clear" w:color="auto" w:fill="FFFFFF"/>
              <w:spacing w:after="0" w:line="240" w:lineRule="auto"/>
              <w:jc w:val="both"/>
              <w:rPr>
                <w:rStyle w:val="Zag11"/>
                <w:rFonts w:ascii="Times New Roman" w:eastAsia="@Arial Unicode MS" w:hAnsi="Times New Roman"/>
                <w:color w:val="000000"/>
                <w:sz w:val="24"/>
                <w:szCs w:val="24"/>
              </w:rPr>
            </w:pPr>
            <w:r w:rsidRPr="00302BD6">
              <w:rPr>
                <w:rStyle w:val="Zag11"/>
                <w:rFonts w:ascii="Times New Roman" w:eastAsia="@Arial Unicode MS" w:hAnsi="Times New Roman"/>
                <w:color w:val="000000"/>
                <w:sz w:val="24"/>
                <w:szCs w:val="24"/>
              </w:rPr>
              <w:t>-Формировать широкую мотивационную основу учебной деятельности, которая включает социальные, учебно-познавательные и внешние мотивы.</w:t>
            </w:r>
          </w:p>
          <w:p w:rsidR="00E079EE" w:rsidRPr="00302BD6" w:rsidRDefault="00E079EE" w:rsidP="005512A6">
            <w:pPr>
              <w:shd w:val="clear" w:color="auto" w:fill="FFFFFF"/>
              <w:spacing w:after="0" w:line="240" w:lineRule="auto"/>
              <w:jc w:val="both"/>
              <w:rPr>
                <w:rStyle w:val="Zag11"/>
                <w:rFonts w:ascii="Times New Roman" w:eastAsia="@Arial Unicode MS" w:hAnsi="Times New Roman"/>
                <w:color w:val="000000"/>
                <w:sz w:val="24"/>
                <w:szCs w:val="24"/>
              </w:rPr>
            </w:pPr>
          </w:p>
          <w:p w:rsidR="00E079EE" w:rsidRPr="00302BD6" w:rsidRDefault="00E079EE" w:rsidP="005512A6">
            <w:pPr>
              <w:shd w:val="clear" w:color="auto" w:fill="FFFFFF"/>
              <w:spacing w:after="0" w:line="240" w:lineRule="auto"/>
              <w:jc w:val="both"/>
              <w:rPr>
                <w:rStyle w:val="Zag11"/>
                <w:rFonts w:ascii="Times New Roman" w:eastAsia="@Arial Unicode MS" w:hAnsi="Times New Roman"/>
                <w:color w:val="000000"/>
                <w:sz w:val="24"/>
                <w:szCs w:val="24"/>
              </w:rPr>
            </w:pP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>Формирование эстетических потребностей, ценностей и чувств.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02BD6">
              <w:rPr>
                <w:rFonts w:ascii="Times New Roman" w:hAnsi="Times New Roman"/>
                <w:sz w:val="24"/>
                <w:szCs w:val="24"/>
              </w:rPr>
              <w:t>Работать в паре, группе.</w:t>
            </w:r>
          </w:p>
          <w:p w:rsidR="00E079EE" w:rsidRPr="00302BD6" w:rsidRDefault="00E079EE" w:rsidP="005512A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>Формировать чувство любви к родной стране, выражающееся в интересе к ее природе, культуре и желании участвовать в ее делах и событиях.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b/>
                <w:sz w:val="24"/>
                <w:szCs w:val="24"/>
              </w:rPr>
              <w:t xml:space="preserve">П. </w:t>
            </w:r>
            <w:r w:rsidRPr="00302BD6">
              <w:rPr>
                <w:rFonts w:ascii="Times New Roman" w:hAnsi="Times New Roman"/>
                <w:sz w:val="24"/>
                <w:szCs w:val="24"/>
              </w:rPr>
              <w:t>Ориентироваться в своей системе знаний: отличать новое от уже известного с помощью учителя;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>добывать новые знания: находить ответы на вопросы, используя учебник, свой жизненный опыт и информацию, полученную на уроке.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79EE" w:rsidRPr="00302BD6" w:rsidRDefault="00E079EE" w:rsidP="005512A6">
            <w:pPr>
              <w:tabs>
                <w:tab w:val="left" w:leader="dot" w:pos="624"/>
              </w:tabs>
              <w:spacing w:after="0" w:line="240" w:lineRule="auto"/>
              <w:jc w:val="both"/>
              <w:rPr>
                <w:rStyle w:val="Zag11"/>
                <w:rFonts w:ascii="Times New Roman" w:eastAsia="@Arial Unicode MS" w:hAnsi="Times New Roman"/>
                <w:color w:val="000000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b/>
                <w:sz w:val="24"/>
                <w:szCs w:val="24"/>
              </w:rPr>
              <w:t>К.</w:t>
            </w:r>
            <w:r w:rsidRPr="00302BD6">
              <w:rPr>
                <w:rStyle w:val="Zag11"/>
                <w:rFonts w:ascii="Times New Roman" w:eastAsia="@Arial Unicode MS" w:hAnsi="Times New Roman"/>
                <w:color w:val="000000"/>
                <w:sz w:val="24"/>
                <w:szCs w:val="24"/>
              </w:rPr>
              <w:t>Задавать вопросы;·контролировать действия партнёра; использо-вать речь для регуляции своего действия.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>Слушать и понимать речь других;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>-уметь работать в парах.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79EE" w:rsidRPr="00302BD6" w:rsidRDefault="00E079EE" w:rsidP="005512A6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Style w:val="Zag11"/>
                <w:rFonts w:ascii="Times New Roman" w:eastAsia="@Arial Unicode MS" w:hAnsi="Times New Roman"/>
                <w:b/>
                <w:color w:val="000000"/>
                <w:sz w:val="24"/>
                <w:szCs w:val="24"/>
              </w:rPr>
              <w:t>Р.</w:t>
            </w:r>
            <w:r w:rsidRPr="00302BD6">
              <w:rPr>
                <w:rStyle w:val="Zag11"/>
                <w:rFonts w:ascii="Times New Roman" w:eastAsia="@Arial Unicode MS" w:hAnsi="Times New Roman"/>
                <w:color w:val="000000"/>
                <w:sz w:val="24"/>
                <w:szCs w:val="24"/>
              </w:rPr>
              <w:t xml:space="preserve"> </w:t>
            </w:r>
            <w:r w:rsidRPr="00302BD6">
              <w:rPr>
                <w:rFonts w:ascii="Times New Roman" w:hAnsi="Times New Roman"/>
                <w:sz w:val="24"/>
                <w:szCs w:val="24"/>
              </w:rPr>
              <w:t>осознание правил и норм взаимодействия со взрослыми и сверстниками в сообществах разного типа (класс, школа, семья, учреждение культуры и пр.); способность работать с моделями изучаемых объектов и явлений окружающего мира.</w:t>
            </w:r>
          </w:p>
          <w:p w:rsidR="00E079EE" w:rsidRPr="00302BD6" w:rsidRDefault="00E079EE" w:rsidP="005512A6">
            <w:pPr>
              <w:tabs>
                <w:tab w:val="left" w:leader="dot" w:pos="624"/>
              </w:tabs>
              <w:spacing w:after="0" w:line="240" w:lineRule="auto"/>
              <w:jc w:val="both"/>
              <w:rPr>
                <w:rStyle w:val="Zag11"/>
                <w:rFonts w:ascii="Times New Roman" w:eastAsia="@Arial Unicode MS" w:hAnsi="Times New Roman"/>
                <w:color w:val="000000"/>
                <w:sz w:val="24"/>
                <w:szCs w:val="24"/>
              </w:rPr>
            </w:pP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</w:tcBorders>
          </w:tcPr>
          <w:p w:rsidR="00E079EE" w:rsidRPr="00302BD6" w:rsidRDefault="00E079EE" w:rsidP="005512A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b/>
                <w:sz w:val="24"/>
                <w:szCs w:val="24"/>
              </w:rPr>
              <w:t xml:space="preserve">Научатся </w:t>
            </w:r>
            <w:r w:rsidRPr="00302BD6">
              <w:rPr>
                <w:rFonts w:ascii="Times New Roman" w:hAnsi="Times New Roman"/>
                <w:sz w:val="24"/>
                <w:szCs w:val="24"/>
              </w:rPr>
              <w:t>использовать готовые модели (глобус, карта, план, муляжи) для объяснения явлений или выявления свойств объектов, изучения основных форм земной поверхности: равнины и горы; основные виды естественных водоёмов; части реки;</w:t>
            </w:r>
          </w:p>
          <w:p w:rsidR="00E079EE" w:rsidRPr="00302BD6" w:rsidRDefault="00E079EE" w:rsidP="005512A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>использовать приборы (компас) для определения основных сторон горизонта;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>обнаруживать простейшие взаимосвязи между живой и неживой природой, взаимосвязи в живой природе; использовать их для объяснения необходимости бережного отношения к природе.</w:t>
            </w:r>
          </w:p>
        </w:tc>
      </w:tr>
      <w:tr w:rsidR="00E079EE" w:rsidRPr="00302BD6" w:rsidTr="005512A6">
        <w:trPr>
          <w:trHeight w:val="525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tabs>
                <w:tab w:val="center" w:pos="18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>Посмотри вокруг.</w:t>
            </w:r>
          </w:p>
          <w:p w:rsidR="00E079EE" w:rsidRPr="00302BD6" w:rsidRDefault="00E079EE" w:rsidP="005512A6">
            <w:pPr>
              <w:tabs>
                <w:tab w:val="center" w:pos="180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E079EE" w:rsidRPr="00302BD6" w:rsidRDefault="00E079EE" w:rsidP="005512A6">
            <w:pPr>
              <w:shd w:val="clear" w:color="auto" w:fill="FFFFFF"/>
              <w:spacing w:after="0" w:line="240" w:lineRule="auto"/>
              <w:jc w:val="both"/>
              <w:rPr>
                <w:rStyle w:val="Zag11"/>
                <w:rFonts w:ascii="Times New Roman" w:eastAsia="@Arial Unicode MS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79EE" w:rsidRPr="00302BD6" w:rsidTr="005512A6">
        <w:trPr>
          <w:trHeight w:val="5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79EE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tabs>
                <w:tab w:val="center" w:pos="180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 xml:space="preserve">Ориентирование на местности. </w:t>
            </w:r>
            <w:r w:rsidRPr="00302BD6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№5</w:t>
            </w:r>
          </w:p>
          <w:p w:rsidR="00E079EE" w:rsidRPr="00302BD6" w:rsidRDefault="00E079EE" w:rsidP="005512A6">
            <w:pPr>
              <w:tabs>
                <w:tab w:val="center" w:pos="180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E079EE" w:rsidRPr="00302BD6" w:rsidRDefault="00E079EE" w:rsidP="005512A6">
            <w:pPr>
              <w:shd w:val="clear" w:color="auto" w:fill="FFFFFF"/>
              <w:spacing w:after="0" w:line="240" w:lineRule="auto"/>
              <w:jc w:val="both"/>
              <w:rPr>
                <w:rStyle w:val="Zag11"/>
                <w:rFonts w:ascii="Times New Roman" w:eastAsia="@Arial Unicode MS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79EE" w:rsidRPr="00302BD6" w:rsidTr="005512A6">
        <w:trPr>
          <w:trHeight w:val="4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79EE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tabs>
                <w:tab w:val="center" w:pos="18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>Формы земной поверхности.</w:t>
            </w:r>
          </w:p>
          <w:p w:rsidR="00E079EE" w:rsidRPr="00302BD6" w:rsidRDefault="00E079EE" w:rsidP="005512A6">
            <w:pPr>
              <w:tabs>
                <w:tab w:val="center" w:pos="18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E079EE" w:rsidRPr="00302BD6" w:rsidRDefault="00E079EE" w:rsidP="005512A6">
            <w:pPr>
              <w:shd w:val="clear" w:color="auto" w:fill="FFFFFF"/>
              <w:spacing w:after="0" w:line="240" w:lineRule="auto"/>
              <w:jc w:val="both"/>
              <w:rPr>
                <w:rStyle w:val="Zag11"/>
                <w:rFonts w:ascii="Times New Roman" w:eastAsia="@Arial Unicode MS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79EE" w:rsidRPr="00302BD6" w:rsidTr="005512A6">
        <w:trPr>
          <w:trHeight w:val="4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79EE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tabs>
                <w:tab w:val="center" w:pos="18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>Водные богатства.</w:t>
            </w:r>
          </w:p>
        </w:tc>
        <w:tc>
          <w:tcPr>
            <w:tcW w:w="3402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E079EE" w:rsidRPr="00302BD6" w:rsidRDefault="00E079EE" w:rsidP="005512A6">
            <w:pPr>
              <w:shd w:val="clear" w:color="auto" w:fill="FFFFFF"/>
              <w:spacing w:after="0" w:line="240" w:lineRule="auto"/>
              <w:jc w:val="both"/>
              <w:rPr>
                <w:rStyle w:val="Zag11"/>
                <w:rFonts w:ascii="Times New Roman" w:eastAsia="@Arial Unicode MS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79EE" w:rsidRPr="00302BD6" w:rsidTr="005512A6">
        <w:trPr>
          <w:trHeight w:val="5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79EE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tabs>
                <w:tab w:val="center" w:pos="18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>В гости к весне. Наблюдения над весенними явлениями природы.</w:t>
            </w:r>
          </w:p>
        </w:tc>
        <w:tc>
          <w:tcPr>
            <w:tcW w:w="3402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E079EE" w:rsidRPr="00302BD6" w:rsidRDefault="00E079EE" w:rsidP="005512A6">
            <w:pPr>
              <w:shd w:val="clear" w:color="auto" w:fill="FFFFFF"/>
              <w:spacing w:after="0" w:line="240" w:lineRule="auto"/>
              <w:jc w:val="both"/>
              <w:rPr>
                <w:rStyle w:val="Zag11"/>
                <w:rFonts w:ascii="Times New Roman" w:eastAsia="@Arial Unicode MS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79EE" w:rsidRPr="00302BD6" w:rsidTr="005512A6">
        <w:trPr>
          <w:trHeight w:val="53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79EE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tabs>
                <w:tab w:val="center" w:pos="18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>Весенние явления в живой и неживой природе.</w:t>
            </w:r>
          </w:p>
        </w:tc>
        <w:tc>
          <w:tcPr>
            <w:tcW w:w="3402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E079EE" w:rsidRPr="00302BD6" w:rsidRDefault="00E079EE" w:rsidP="005512A6">
            <w:pPr>
              <w:shd w:val="clear" w:color="auto" w:fill="FFFFFF"/>
              <w:spacing w:after="0" w:line="240" w:lineRule="auto"/>
              <w:jc w:val="both"/>
              <w:rPr>
                <w:rStyle w:val="Zag11"/>
                <w:rFonts w:ascii="Times New Roman" w:eastAsia="@Arial Unicode MS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79EE" w:rsidRPr="00302BD6" w:rsidTr="005512A6">
        <w:trPr>
          <w:trHeight w:val="3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79EE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tabs>
                <w:tab w:val="center" w:pos="18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>Россия на карте.</w:t>
            </w:r>
          </w:p>
        </w:tc>
        <w:tc>
          <w:tcPr>
            <w:tcW w:w="3402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E079EE" w:rsidRPr="00302BD6" w:rsidRDefault="00E079EE" w:rsidP="005512A6">
            <w:pPr>
              <w:shd w:val="clear" w:color="auto" w:fill="FFFFFF"/>
              <w:spacing w:after="0" w:line="240" w:lineRule="auto"/>
              <w:jc w:val="both"/>
              <w:rPr>
                <w:rStyle w:val="Zag11"/>
                <w:rFonts w:ascii="Times New Roman" w:eastAsia="@Arial Unicode MS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79EE" w:rsidRPr="00302BD6" w:rsidTr="005512A6">
        <w:trPr>
          <w:trHeight w:val="40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79EE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tabs>
                <w:tab w:val="center" w:pos="18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>Проект «Города России».</w:t>
            </w:r>
          </w:p>
          <w:p w:rsidR="00E079EE" w:rsidRPr="00302BD6" w:rsidRDefault="00E079EE" w:rsidP="005512A6">
            <w:pPr>
              <w:tabs>
                <w:tab w:val="center" w:pos="18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E079EE" w:rsidRPr="00302BD6" w:rsidRDefault="00E079EE" w:rsidP="005512A6">
            <w:pPr>
              <w:shd w:val="clear" w:color="auto" w:fill="FFFFFF"/>
              <w:spacing w:after="0" w:line="240" w:lineRule="auto"/>
              <w:jc w:val="both"/>
              <w:rPr>
                <w:rStyle w:val="Zag11"/>
                <w:rFonts w:ascii="Times New Roman" w:eastAsia="@Arial Unicode MS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79EE" w:rsidRPr="00302BD6" w:rsidTr="005512A6">
        <w:trPr>
          <w:trHeight w:val="39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79EE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tabs>
                <w:tab w:val="center" w:pos="18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>Путешествие по Москве.</w:t>
            </w:r>
          </w:p>
          <w:p w:rsidR="00E079EE" w:rsidRPr="00302BD6" w:rsidRDefault="00E079EE" w:rsidP="005512A6">
            <w:pPr>
              <w:tabs>
                <w:tab w:val="center" w:pos="18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E079EE" w:rsidRPr="00302BD6" w:rsidRDefault="00E079EE" w:rsidP="005512A6">
            <w:pPr>
              <w:shd w:val="clear" w:color="auto" w:fill="FFFFFF"/>
              <w:spacing w:after="0" w:line="240" w:lineRule="auto"/>
              <w:jc w:val="both"/>
              <w:rPr>
                <w:rStyle w:val="Zag11"/>
                <w:rFonts w:ascii="Times New Roman" w:eastAsia="@Arial Unicode MS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79EE" w:rsidRPr="00302BD6" w:rsidTr="005512A6">
        <w:trPr>
          <w:trHeight w:val="43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79EE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tabs>
                <w:tab w:val="center" w:pos="18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>Московский Кремль.</w:t>
            </w:r>
          </w:p>
          <w:p w:rsidR="00E079EE" w:rsidRPr="00302BD6" w:rsidRDefault="00E079EE" w:rsidP="005512A6">
            <w:pPr>
              <w:tabs>
                <w:tab w:val="center" w:pos="18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E079EE" w:rsidRPr="00302BD6" w:rsidRDefault="00E079EE" w:rsidP="005512A6">
            <w:pPr>
              <w:shd w:val="clear" w:color="auto" w:fill="FFFFFF"/>
              <w:spacing w:after="0" w:line="240" w:lineRule="auto"/>
              <w:jc w:val="both"/>
              <w:rPr>
                <w:rStyle w:val="Zag11"/>
                <w:rFonts w:ascii="Times New Roman" w:eastAsia="@Arial Unicode MS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79EE" w:rsidRPr="00302BD6" w:rsidTr="005512A6">
        <w:trPr>
          <w:trHeight w:val="4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79EE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tabs>
                <w:tab w:val="center" w:pos="18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>Город на Неве.</w:t>
            </w:r>
          </w:p>
        </w:tc>
        <w:tc>
          <w:tcPr>
            <w:tcW w:w="3402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E079EE" w:rsidRPr="00302BD6" w:rsidRDefault="00E079EE" w:rsidP="005512A6">
            <w:pPr>
              <w:shd w:val="clear" w:color="auto" w:fill="FFFFFF"/>
              <w:spacing w:after="0" w:line="240" w:lineRule="auto"/>
              <w:jc w:val="both"/>
              <w:rPr>
                <w:rStyle w:val="Zag11"/>
                <w:rFonts w:ascii="Times New Roman" w:eastAsia="@Arial Unicode MS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79EE" w:rsidRPr="00302BD6" w:rsidTr="005512A6">
        <w:trPr>
          <w:trHeight w:val="42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79EE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tabs>
                <w:tab w:val="center" w:pos="18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>Путешествие по планете.</w:t>
            </w:r>
          </w:p>
          <w:p w:rsidR="00E079EE" w:rsidRPr="00302BD6" w:rsidRDefault="00E079EE" w:rsidP="005512A6">
            <w:pPr>
              <w:tabs>
                <w:tab w:val="center" w:pos="18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E079EE" w:rsidRPr="00302BD6" w:rsidRDefault="00E079EE" w:rsidP="005512A6">
            <w:pPr>
              <w:shd w:val="clear" w:color="auto" w:fill="FFFFFF"/>
              <w:spacing w:after="0" w:line="240" w:lineRule="auto"/>
              <w:jc w:val="both"/>
              <w:rPr>
                <w:rStyle w:val="Zag11"/>
                <w:rFonts w:ascii="Times New Roman" w:eastAsia="@Arial Unicode MS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79EE" w:rsidRPr="00302BD6" w:rsidTr="005512A6">
        <w:trPr>
          <w:trHeight w:val="3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79EE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2-63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tabs>
                <w:tab w:val="center" w:pos="18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>Путешествие по материкам.</w:t>
            </w:r>
          </w:p>
        </w:tc>
        <w:tc>
          <w:tcPr>
            <w:tcW w:w="3402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E079EE" w:rsidRPr="00302BD6" w:rsidRDefault="00E079EE" w:rsidP="005512A6">
            <w:pPr>
              <w:shd w:val="clear" w:color="auto" w:fill="FFFFFF"/>
              <w:spacing w:after="0" w:line="240" w:lineRule="auto"/>
              <w:jc w:val="both"/>
              <w:rPr>
                <w:rStyle w:val="Zag11"/>
                <w:rFonts w:ascii="Times New Roman" w:eastAsia="@Arial Unicode MS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79EE" w:rsidRPr="00302BD6" w:rsidTr="005512A6">
        <w:trPr>
          <w:trHeight w:val="53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79EE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64-65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tabs>
                <w:tab w:val="center" w:pos="18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>Страны мира. Проект «Страны мира».</w:t>
            </w:r>
          </w:p>
        </w:tc>
        <w:tc>
          <w:tcPr>
            <w:tcW w:w="3402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E079EE" w:rsidRPr="00302BD6" w:rsidRDefault="00E079EE" w:rsidP="005512A6">
            <w:pPr>
              <w:shd w:val="clear" w:color="auto" w:fill="FFFFFF"/>
              <w:spacing w:after="0" w:line="240" w:lineRule="auto"/>
              <w:jc w:val="both"/>
              <w:rPr>
                <w:rStyle w:val="Zag11"/>
                <w:rFonts w:ascii="Times New Roman" w:eastAsia="@Arial Unicode MS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79EE" w:rsidRPr="00302BD6" w:rsidTr="005512A6">
        <w:trPr>
          <w:trHeight w:val="4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79EE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tabs>
                <w:tab w:val="center" w:pos="18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>Впереди лето.</w:t>
            </w:r>
          </w:p>
          <w:p w:rsidR="00E079EE" w:rsidRPr="00302BD6" w:rsidRDefault="00E079EE" w:rsidP="005512A6">
            <w:pPr>
              <w:tabs>
                <w:tab w:val="center" w:pos="18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E079EE" w:rsidRPr="00302BD6" w:rsidRDefault="00E079EE" w:rsidP="005512A6">
            <w:pPr>
              <w:shd w:val="clear" w:color="auto" w:fill="FFFFFF"/>
              <w:spacing w:after="0" w:line="240" w:lineRule="auto"/>
              <w:jc w:val="both"/>
              <w:rPr>
                <w:rStyle w:val="Zag11"/>
                <w:rFonts w:ascii="Times New Roman" w:eastAsia="@Arial Unicode MS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79EE" w:rsidRPr="00302BD6" w:rsidTr="005512A6">
        <w:trPr>
          <w:trHeight w:val="82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79EE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E079EE" w:rsidRPr="00302BD6" w:rsidRDefault="00E079EE" w:rsidP="005512A6">
            <w:pPr>
              <w:tabs>
                <w:tab w:val="center" w:pos="18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>Проверим себя и оценим свои достижения по разделу «Путешествия».</w:t>
            </w:r>
          </w:p>
        </w:tc>
        <w:tc>
          <w:tcPr>
            <w:tcW w:w="3402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E079EE" w:rsidRPr="00302BD6" w:rsidRDefault="00E079EE" w:rsidP="005512A6">
            <w:pPr>
              <w:shd w:val="clear" w:color="auto" w:fill="FFFFFF"/>
              <w:spacing w:after="0" w:line="240" w:lineRule="auto"/>
              <w:jc w:val="both"/>
              <w:rPr>
                <w:rStyle w:val="Zag11"/>
                <w:rFonts w:ascii="Times New Roman" w:eastAsia="@Arial Unicode MS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79EE" w:rsidRPr="00302BD6" w:rsidTr="005512A6">
        <w:trPr>
          <w:trHeight w:val="9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</w:tcPr>
          <w:p w:rsidR="00E079EE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</w:tcBorders>
          </w:tcPr>
          <w:p w:rsidR="00E079EE" w:rsidRPr="00302BD6" w:rsidRDefault="00E079EE" w:rsidP="005512A6">
            <w:pPr>
              <w:tabs>
                <w:tab w:val="center" w:pos="18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D6">
              <w:rPr>
                <w:rFonts w:ascii="Times New Roman" w:hAnsi="Times New Roman"/>
                <w:sz w:val="24"/>
                <w:szCs w:val="24"/>
              </w:rPr>
              <w:t xml:space="preserve">Мой научный дневник. Подведение итогов. </w:t>
            </w:r>
          </w:p>
          <w:p w:rsidR="00E079EE" w:rsidRPr="00302BD6" w:rsidRDefault="00E079EE" w:rsidP="005512A6">
            <w:pPr>
              <w:tabs>
                <w:tab w:val="center" w:pos="18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79EE" w:rsidRPr="00302BD6" w:rsidRDefault="00E079EE" w:rsidP="005512A6">
            <w:pPr>
              <w:tabs>
                <w:tab w:val="center" w:pos="18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E079EE" w:rsidRPr="00302BD6" w:rsidRDefault="00E079EE" w:rsidP="005512A6">
            <w:pPr>
              <w:shd w:val="clear" w:color="auto" w:fill="FFFFFF"/>
              <w:spacing w:after="0" w:line="240" w:lineRule="auto"/>
              <w:jc w:val="both"/>
              <w:rPr>
                <w:rStyle w:val="Zag11"/>
                <w:rFonts w:ascii="Times New Roman" w:eastAsia="@Arial Unicode MS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E079EE" w:rsidRPr="00302BD6" w:rsidRDefault="00E079EE" w:rsidP="0055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079EE" w:rsidRPr="00302BD6" w:rsidRDefault="00E079EE">
      <w:pPr>
        <w:rPr>
          <w:rFonts w:ascii="Times New Roman" w:hAnsi="Times New Roman"/>
          <w:sz w:val="24"/>
          <w:szCs w:val="24"/>
        </w:rPr>
      </w:pPr>
    </w:p>
    <w:sectPr w:rsidR="00E079EE" w:rsidRPr="00302BD6" w:rsidSect="005D542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453B3B"/>
    <w:multiLevelType w:val="multilevel"/>
    <w:tmpl w:val="0734C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45AB0304"/>
    <w:multiLevelType w:val="multilevel"/>
    <w:tmpl w:val="CC9AA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7A3B703F"/>
    <w:multiLevelType w:val="multilevel"/>
    <w:tmpl w:val="CE646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D542A"/>
    <w:rsid w:val="000903E0"/>
    <w:rsid w:val="0009491B"/>
    <w:rsid w:val="000A7C87"/>
    <w:rsid w:val="000E7BE2"/>
    <w:rsid w:val="00150359"/>
    <w:rsid w:val="00166F78"/>
    <w:rsid w:val="001A23BD"/>
    <w:rsid w:val="001A6173"/>
    <w:rsid w:val="001C4B0C"/>
    <w:rsid w:val="00221EB1"/>
    <w:rsid w:val="00242E06"/>
    <w:rsid w:val="002609B0"/>
    <w:rsid w:val="00275CD2"/>
    <w:rsid w:val="00275F66"/>
    <w:rsid w:val="002B5C18"/>
    <w:rsid w:val="002C4F7A"/>
    <w:rsid w:val="00302BD6"/>
    <w:rsid w:val="00303566"/>
    <w:rsid w:val="00334491"/>
    <w:rsid w:val="00345517"/>
    <w:rsid w:val="00350FEB"/>
    <w:rsid w:val="00377A18"/>
    <w:rsid w:val="003C1459"/>
    <w:rsid w:val="003C58A1"/>
    <w:rsid w:val="003D2712"/>
    <w:rsid w:val="00430E1A"/>
    <w:rsid w:val="00456ACA"/>
    <w:rsid w:val="00483534"/>
    <w:rsid w:val="00493D97"/>
    <w:rsid w:val="00495157"/>
    <w:rsid w:val="004B2446"/>
    <w:rsid w:val="004D4DD5"/>
    <w:rsid w:val="00502442"/>
    <w:rsid w:val="00515B7F"/>
    <w:rsid w:val="00546E7C"/>
    <w:rsid w:val="005512A6"/>
    <w:rsid w:val="0056201E"/>
    <w:rsid w:val="005856E7"/>
    <w:rsid w:val="005B7E09"/>
    <w:rsid w:val="005C1594"/>
    <w:rsid w:val="005C5258"/>
    <w:rsid w:val="005D542A"/>
    <w:rsid w:val="00600998"/>
    <w:rsid w:val="0061204A"/>
    <w:rsid w:val="0065683F"/>
    <w:rsid w:val="006A15A2"/>
    <w:rsid w:val="006B10CF"/>
    <w:rsid w:val="006C2D74"/>
    <w:rsid w:val="006F76A5"/>
    <w:rsid w:val="007069B2"/>
    <w:rsid w:val="00711367"/>
    <w:rsid w:val="00725D22"/>
    <w:rsid w:val="00745B70"/>
    <w:rsid w:val="00756C5C"/>
    <w:rsid w:val="0076425A"/>
    <w:rsid w:val="007852C9"/>
    <w:rsid w:val="007A694A"/>
    <w:rsid w:val="007C4AA2"/>
    <w:rsid w:val="007E0529"/>
    <w:rsid w:val="007E5043"/>
    <w:rsid w:val="007F1F80"/>
    <w:rsid w:val="008323F0"/>
    <w:rsid w:val="00837A39"/>
    <w:rsid w:val="00850F4E"/>
    <w:rsid w:val="008545E0"/>
    <w:rsid w:val="008B6C28"/>
    <w:rsid w:val="008C4BCB"/>
    <w:rsid w:val="009060EC"/>
    <w:rsid w:val="009170E1"/>
    <w:rsid w:val="009418A4"/>
    <w:rsid w:val="00967574"/>
    <w:rsid w:val="00994A99"/>
    <w:rsid w:val="009A3568"/>
    <w:rsid w:val="009A37F9"/>
    <w:rsid w:val="009A4239"/>
    <w:rsid w:val="009E103D"/>
    <w:rsid w:val="009F1FF6"/>
    <w:rsid w:val="00A16CD9"/>
    <w:rsid w:val="00A34270"/>
    <w:rsid w:val="00A43CFB"/>
    <w:rsid w:val="00A53CE8"/>
    <w:rsid w:val="00A83AB4"/>
    <w:rsid w:val="00A84758"/>
    <w:rsid w:val="00AA4F88"/>
    <w:rsid w:val="00AB4CF5"/>
    <w:rsid w:val="00AC7193"/>
    <w:rsid w:val="00AD0479"/>
    <w:rsid w:val="00AE4BC7"/>
    <w:rsid w:val="00AF4519"/>
    <w:rsid w:val="00AF668B"/>
    <w:rsid w:val="00AF6BAA"/>
    <w:rsid w:val="00B52FB2"/>
    <w:rsid w:val="00B91F42"/>
    <w:rsid w:val="00B92D4D"/>
    <w:rsid w:val="00BA131F"/>
    <w:rsid w:val="00BA625D"/>
    <w:rsid w:val="00BD50E1"/>
    <w:rsid w:val="00C31E7D"/>
    <w:rsid w:val="00C33604"/>
    <w:rsid w:val="00C525F8"/>
    <w:rsid w:val="00C703B6"/>
    <w:rsid w:val="00C71E2F"/>
    <w:rsid w:val="00D22818"/>
    <w:rsid w:val="00D40434"/>
    <w:rsid w:val="00D40666"/>
    <w:rsid w:val="00D462C4"/>
    <w:rsid w:val="00D80691"/>
    <w:rsid w:val="00D84318"/>
    <w:rsid w:val="00DB4A31"/>
    <w:rsid w:val="00DF5B26"/>
    <w:rsid w:val="00E079EE"/>
    <w:rsid w:val="00E61974"/>
    <w:rsid w:val="00E64AC8"/>
    <w:rsid w:val="00EC7DB3"/>
    <w:rsid w:val="00EE01E1"/>
    <w:rsid w:val="00EE0E37"/>
    <w:rsid w:val="00EE45CF"/>
    <w:rsid w:val="00EE7339"/>
    <w:rsid w:val="00EF2935"/>
    <w:rsid w:val="00F0617C"/>
    <w:rsid w:val="00F92BBF"/>
    <w:rsid w:val="00FA72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0529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5D542A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A83AB4"/>
    <w:pPr>
      <w:ind w:left="720"/>
      <w:contextualSpacing/>
    </w:pPr>
  </w:style>
  <w:style w:type="character" w:customStyle="1" w:styleId="Zag11">
    <w:name w:val="Zag_11"/>
    <w:uiPriority w:val="99"/>
    <w:rsid w:val="00EF2935"/>
  </w:style>
  <w:style w:type="paragraph" w:styleId="BalloonText">
    <w:name w:val="Balloon Text"/>
    <w:basedOn w:val="Normal"/>
    <w:link w:val="BalloonTextChar"/>
    <w:uiPriority w:val="99"/>
    <w:semiHidden/>
    <w:rsid w:val="00242E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42E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5496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6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6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6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6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6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6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6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720</TotalTime>
  <Pages>8</Pages>
  <Words>2126</Words>
  <Characters>12124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Polzovatel</dc:creator>
  <cp:keywords/>
  <dc:description/>
  <cp:lastModifiedBy>111</cp:lastModifiedBy>
  <cp:revision>58</cp:revision>
  <dcterms:created xsi:type="dcterms:W3CDTF">2012-08-09T04:38:00Z</dcterms:created>
  <dcterms:modified xsi:type="dcterms:W3CDTF">2015-08-12T08:58:00Z</dcterms:modified>
</cp:coreProperties>
</file>